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1C" w:rsidRDefault="00CE2BAF" w:rsidP="00CE2BAF">
      <w:pPr>
        <w:pStyle w:val="a3"/>
        <w:jc w:val="center"/>
        <w:rPr>
          <w:rFonts w:ascii="Verdana"/>
          <w:sz w:val="20"/>
        </w:rPr>
      </w:pPr>
      <w:r w:rsidRPr="00CE2BAF">
        <w:rPr>
          <w:rFonts w:ascii="Verdana"/>
          <w:sz w:val="20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29.6pt" o:ole="">
            <v:imagedata r:id="rId8" o:title=""/>
          </v:shape>
          <o:OLEObject Type="Embed" ProgID="Acrobat.Document.DC" ShapeID="_x0000_i1025" DrawAspect="Content" ObjectID="_1824280021" r:id="rId9"/>
        </w:object>
      </w: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 w:rsidSect="00776FC1">
          <w:footerReference w:type="even" r:id="rId10"/>
          <w:pgSz w:w="11910" w:h="16840"/>
          <w:pgMar w:top="1560" w:right="0" w:bottom="1000" w:left="0" w:header="0" w:footer="800" w:gutter="0"/>
          <w:pgNumType w:start="1"/>
          <w:cols w:space="720"/>
        </w:sectPr>
      </w:pPr>
      <w:bookmarkStart w:id="0" w:name="_GoBack"/>
      <w:bookmarkEnd w:id="0"/>
    </w:p>
    <w:p w:rsidR="00560F1C" w:rsidRPr="00234261" w:rsidRDefault="00CE2BAF" w:rsidP="00234261">
      <w:pPr>
        <w:pStyle w:val="a3"/>
        <w:ind w:left="1133" w:right="-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839585" cy="446405"/>
                <wp:effectExtent l="0" t="0" r="0" b="0"/>
                <wp:docPr id="6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39585" cy="446405"/>
                        </a:xfrm>
                        <a:prstGeom prst="rect">
                          <a:avLst/>
                        </a:prstGeom>
                        <a:solidFill>
                          <a:srgbClr val="C11A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952" w:rsidRDefault="005C7952">
                            <w:pPr>
                              <w:spacing w:before="165"/>
                              <w:ind w:left="568"/>
                              <w:rPr>
                                <w:rFonts w:ascii="Arial Black" w:hAns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pacing w:val="13"/>
                                <w:w w:val="75"/>
                                <w:sz w:val="26"/>
                              </w:rPr>
                              <w:t>ПОЯСНИТЕЛЬНАЯ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7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0"/>
                                <w:w w:val="95"/>
                                <w:sz w:val="26"/>
                              </w:rPr>
                              <w:t>ЗАПИСКА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width:538.55pt;height:3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" fillcolor="#c11a29" stroked="f">
                <v:path arrowok="t"/>
                <v:textbox inset="0,0,0,0">
                  <w:txbxContent>
                    <w:p w:rsidR="005C7952" w:rsidRDefault="005C7952">
                      <w:pPr>
                        <w:spacing w:before="165"/>
                        <w:ind w:left="568"/>
                        <w:rPr>
                          <w:rFonts w:ascii="Arial Black" w:hAns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spacing w:val="13"/>
                          <w:w w:val="75"/>
                          <w:sz w:val="26"/>
                        </w:rPr>
                        <w:t>ПОЯСНИТЕЛЬНАЯ</w:t>
                      </w:r>
                      <w:r>
                        <w:rPr>
                          <w:rFonts w:ascii="Arial Black" w:hAnsi="Arial Black"/>
                          <w:color w:val="FFFFFF"/>
                          <w:spacing w:val="7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0"/>
                          <w:w w:val="95"/>
                          <w:sz w:val="26"/>
                        </w:rPr>
                        <w:t>ЗАПИСКА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0F1C" w:rsidRPr="00234261" w:rsidRDefault="00132601" w:rsidP="00234261">
      <w:pPr>
        <w:tabs>
          <w:tab w:val="left" w:pos="2536"/>
          <w:tab w:val="left" w:pos="7337"/>
        </w:tabs>
        <w:ind w:right="18"/>
        <w:jc w:val="center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C11A29"/>
          <w:spacing w:val="9"/>
          <w:sz w:val="24"/>
          <w:szCs w:val="24"/>
        </w:rPr>
        <w:t>НОО/ООО/СОО</w:t>
      </w:r>
      <w:r w:rsidRPr="00234261">
        <w:rPr>
          <w:rFonts w:ascii="Times New Roman" w:hAnsi="Times New Roman" w:cs="Times New Roman"/>
          <w:color w:val="C11A29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C11A29"/>
          <w:spacing w:val="11"/>
          <w:w w:val="85"/>
          <w:sz w:val="24"/>
          <w:szCs w:val="24"/>
        </w:rPr>
        <w:t>НАПРАВЛЕНИЕ:</w:t>
      </w:r>
      <w:r w:rsidRPr="00234261">
        <w:rPr>
          <w:rFonts w:ascii="Times New Roman" w:hAnsi="Times New Roman" w:cs="Times New Roman"/>
          <w:color w:val="C11A29"/>
          <w:spacing w:val="3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C11A29"/>
          <w:spacing w:val="9"/>
          <w:sz w:val="24"/>
          <w:szCs w:val="24"/>
        </w:rPr>
        <w:t>ОБЩЕКУЛЬТУРНОЕ</w:t>
      </w:r>
      <w:r w:rsidRPr="00234261">
        <w:rPr>
          <w:rFonts w:ascii="Times New Roman" w:hAnsi="Times New Roman" w:cs="Times New Roman"/>
          <w:color w:val="C11A29"/>
          <w:sz w:val="24"/>
          <w:szCs w:val="24"/>
        </w:rPr>
        <w:tab/>
      </w:r>
      <w:r w:rsidR="00234261" w:rsidRPr="00234261">
        <w:rPr>
          <w:rFonts w:ascii="Times New Roman" w:hAnsi="Times New Roman" w:cs="Times New Roman"/>
          <w:color w:val="C11A29"/>
          <w:sz w:val="24"/>
          <w:szCs w:val="24"/>
        </w:rPr>
        <w:t>34</w:t>
      </w:r>
      <w:r w:rsidRPr="00234261">
        <w:rPr>
          <w:rFonts w:ascii="Times New Roman" w:hAnsi="Times New Roman" w:cs="Times New Roman"/>
          <w:color w:val="C11A29"/>
          <w:spacing w:val="29"/>
          <w:sz w:val="24"/>
          <w:szCs w:val="24"/>
        </w:rPr>
        <w:t xml:space="preserve"> </w:t>
      </w:r>
      <w:r w:rsidR="00234261" w:rsidRPr="00234261">
        <w:rPr>
          <w:rFonts w:ascii="Times New Roman" w:hAnsi="Times New Roman" w:cs="Times New Roman"/>
          <w:color w:val="C11A29"/>
          <w:spacing w:val="5"/>
          <w:sz w:val="24"/>
          <w:szCs w:val="24"/>
        </w:rPr>
        <w:t>часа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pgSz w:w="11910" w:h="16840"/>
          <w:pgMar w:top="960" w:right="0" w:bottom="1000" w:left="0" w:header="0" w:footer="800" w:gutter="0"/>
          <w:cols w:space="720"/>
        </w:sectPr>
      </w:pPr>
    </w:p>
    <w:p w:rsidR="00560F1C" w:rsidRPr="00234261" w:rsidRDefault="00132601" w:rsidP="00234261">
      <w:pPr>
        <w:pStyle w:val="a3"/>
        <w:ind w:left="1133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</w:rPr>
        <w:lastRenderedPageBreak/>
        <w:t>Современное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общество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требует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от</w:t>
      </w:r>
      <w:r w:rsidRPr="00234261">
        <w:rPr>
          <w:rFonts w:ascii="Times New Roman" w:hAnsi="Times New Roman" w:cs="Times New Roman"/>
          <w:color w:val="231F20"/>
          <w:spacing w:val="-16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</w:rPr>
        <w:t>че</w:t>
      </w:r>
      <w:r w:rsidRPr="00234261">
        <w:rPr>
          <w:rFonts w:ascii="Times New Roman" w:hAnsi="Times New Roman" w:cs="Times New Roman"/>
          <w:color w:val="231F20"/>
          <w:spacing w:val="-2"/>
        </w:rPr>
        <w:t>ловека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основных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базовых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навыков</w:t>
      </w:r>
      <w:r w:rsidRPr="00234261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в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 xml:space="preserve">любой </w:t>
      </w:r>
      <w:r w:rsidRPr="00234261">
        <w:rPr>
          <w:rFonts w:ascii="Times New Roman" w:hAnsi="Times New Roman" w:cs="Times New Roman"/>
          <w:color w:val="231F20"/>
          <w:spacing w:val="-4"/>
        </w:rPr>
        <w:t>профессиональной</w:t>
      </w:r>
      <w:r w:rsidRPr="0023426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деятельности</w:t>
      </w:r>
      <w:r w:rsidRPr="00234261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–</w:t>
      </w:r>
      <w:r w:rsidRPr="00234261">
        <w:rPr>
          <w:rFonts w:ascii="Times New Roman" w:hAnsi="Times New Roman" w:cs="Times New Roman"/>
          <w:color w:val="231F20"/>
          <w:spacing w:val="-5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4"/>
        </w:rPr>
        <w:t>эмоцио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нальная грамотность, управление вниманием,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способность работать в условиях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кросс культу</w:t>
      </w:r>
      <w:r w:rsidR="00491A8E" w:rsidRPr="00234261">
        <w:rPr>
          <w:rFonts w:ascii="Times New Roman" w:hAnsi="Times New Roman" w:cs="Times New Roman"/>
          <w:color w:val="231F20"/>
          <w:w w:val="90"/>
        </w:rPr>
        <w:t>рности</w:t>
      </w:r>
      <w:r w:rsidRPr="00234261">
        <w:rPr>
          <w:rFonts w:ascii="Times New Roman" w:hAnsi="Times New Roman" w:cs="Times New Roman"/>
          <w:color w:val="231F20"/>
          <w:w w:val="90"/>
        </w:rPr>
        <w:t>,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творчество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креативность,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способность к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(само)обучению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др.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При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правильно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выстро</w:t>
      </w:r>
      <w:r w:rsidRPr="00234261">
        <w:rPr>
          <w:rFonts w:ascii="Times New Roman" w:hAnsi="Times New Roman" w:cs="Times New Roman"/>
          <w:color w:val="231F20"/>
          <w:w w:val="90"/>
        </w:rPr>
        <w:t>енной работе</w:t>
      </w:r>
      <w:r w:rsidR="00491A8E">
        <w:rPr>
          <w:rFonts w:ascii="Times New Roman" w:hAnsi="Times New Roman" w:cs="Times New Roman"/>
          <w:color w:val="231F20"/>
          <w:w w:val="90"/>
        </w:rPr>
        <w:t xml:space="preserve"> основную часть из востребован</w:t>
      </w:r>
      <w:r w:rsidRPr="00234261">
        <w:rPr>
          <w:rFonts w:ascii="Times New Roman" w:hAnsi="Times New Roman" w:cs="Times New Roman"/>
          <w:color w:val="231F20"/>
          <w:w w:val="90"/>
        </w:rPr>
        <w:t>ных в будущ</w:t>
      </w:r>
      <w:r w:rsidR="00491A8E">
        <w:rPr>
          <w:rFonts w:ascii="Times New Roman" w:hAnsi="Times New Roman" w:cs="Times New Roman"/>
          <w:color w:val="231F20"/>
          <w:w w:val="90"/>
        </w:rPr>
        <w:t>ем навыков можно развить, зани</w:t>
      </w:r>
      <w:r w:rsidRPr="00234261">
        <w:rPr>
          <w:rFonts w:ascii="Times New Roman" w:hAnsi="Times New Roman" w:cs="Times New Roman"/>
          <w:color w:val="231F20"/>
          <w:spacing w:val="-8"/>
        </w:rPr>
        <w:t>маясь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театральной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деятельностью.</w:t>
      </w:r>
    </w:p>
    <w:p w:rsidR="00560F1C" w:rsidRPr="00234261" w:rsidRDefault="00132601" w:rsidP="00234261">
      <w:pPr>
        <w:pStyle w:val="a3"/>
        <w:ind w:left="1133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Театральное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искусство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предоставляет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все </w:t>
      </w:r>
      <w:r w:rsidRPr="00234261">
        <w:rPr>
          <w:rFonts w:ascii="Times New Roman" w:hAnsi="Times New Roman" w:cs="Times New Roman"/>
          <w:color w:val="231F20"/>
          <w:spacing w:val="-4"/>
        </w:rPr>
        <w:t xml:space="preserve">возможности для развития разносторонней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личности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нового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времени,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умеющей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нестандар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тно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мыслить,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быть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уверенной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себе,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отстаивать </w:t>
      </w:r>
      <w:r w:rsidRPr="00234261">
        <w:rPr>
          <w:rFonts w:ascii="Times New Roman" w:hAnsi="Times New Roman" w:cs="Times New Roman"/>
          <w:color w:val="231F20"/>
          <w:w w:val="90"/>
        </w:rPr>
        <w:t>свою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точку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зрения,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отвечать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свои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поступки, </w:t>
      </w:r>
      <w:r w:rsidRPr="00234261">
        <w:rPr>
          <w:rFonts w:ascii="Times New Roman" w:hAnsi="Times New Roman" w:cs="Times New Roman"/>
          <w:color w:val="231F20"/>
          <w:spacing w:val="-10"/>
        </w:rPr>
        <w:t>способную</w:t>
      </w:r>
      <w:r w:rsidRPr="00234261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слушать</w:t>
      </w:r>
      <w:r w:rsidRPr="00234261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</w:t>
      </w:r>
      <w:r w:rsidRPr="00234261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слышать</w:t>
      </w:r>
      <w:r w:rsidRPr="00234261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мнение</w:t>
      </w:r>
      <w:r w:rsidRPr="00234261">
        <w:rPr>
          <w:rFonts w:ascii="Times New Roman" w:hAnsi="Times New Roman" w:cs="Times New Roman"/>
          <w:color w:val="231F20"/>
          <w:spacing w:val="-4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10"/>
        </w:rPr>
        <w:t>друго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го человека, видеть мир в его разнообразии, </w:t>
      </w:r>
      <w:r w:rsidRPr="00234261">
        <w:rPr>
          <w:rFonts w:ascii="Times New Roman" w:hAnsi="Times New Roman" w:cs="Times New Roman"/>
          <w:color w:val="231F20"/>
          <w:spacing w:val="-10"/>
        </w:rPr>
        <w:t>различать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оттенки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эмоций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говорить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о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своих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чувствах.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Театр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его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широчайшим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спектром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ху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дожественно-выразительных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и воспитательных </w:t>
      </w:r>
      <w:r w:rsidRPr="00234261">
        <w:rPr>
          <w:rFonts w:ascii="Times New Roman" w:hAnsi="Times New Roman" w:cs="Times New Roman"/>
          <w:color w:val="231F20"/>
          <w:spacing w:val="-10"/>
        </w:rPr>
        <w:t>возможностей</w:t>
      </w:r>
      <w:r w:rsidRPr="00234261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–</w:t>
      </w:r>
      <w:r w:rsidRPr="00234261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это</w:t>
      </w:r>
      <w:r w:rsidRPr="00234261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ещё</w:t>
      </w:r>
      <w:r w:rsidRPr="00234261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</w:t>
      </w:r>
      <w:r w:rsidRPr="00234261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искусство</w:t>
      </w:r>
      <w:r w:rsidRPr="00234261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общения.</w:t>
      </w:r>
    </w:p>
    <w:p w:rsidR="00560F1C" w:rsidRPr="00234261" w:rsidRDefault="00132601" w:rsidP="00234261">
      <w:pPr>
        <w:pStyle w:val="a3"/>
        <w:ind w:left="1133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6"/>
        </w:rPr>
        <w:t>У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подростков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в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среднем</w:t>
      </w:r>
      <w:r w:rsidRPr="00234261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школьном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6"/>
        </w:rPr>
        <w:t>воз</w:t>
      </w:r>
      <w:r w:rsidRPr="00234261">
        <w:rPr>
          <w:rFonts w:ascii="Times New Roman" w:hAnsi="Times New Roman" w:cs="Times New Roman"/>
          <w:color w:val="231F20"/>
          <w:w w:val="85"/>
        </w:rPr>
        <w:t xml:space="preserve">расте (возрастная группа 11-13 лет) происходит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переход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от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незрелости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к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начальному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этапу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зре</w:t>
      </w:r>
      <w:r w:rsidRPr="00234261">
        <w:rPr>
          <w:rFonts w:ascii="Times New Roman" w:hAnsi="Times New Roman" w:cs="Times New Roman"/>
          <w:color w:val="231F20"/>
          <w:w w:val="90"/>
        </w:rPr>
        <w:t>лости. Он затрагивает весь организм ребенка: физиологич</w:t>
      </w:r>
      <w:r w:rsidR="00491A8E">
        <w:rPr>
          <w:rFonts w:ascii="Times New Roman" w:hAnsi="Times New Roman" w:cs="Times New Roman"/>
          <w:color w:val="231F20"/>
          <w:w w:val="90"/>
        </w:rPr>
        <w:t>ескую, интеллектуальную и нрав</w:t>
      </w:r>
      <w:r w:rsidRPr="00234261">
        <w:rPr>
          <w:rFonts w:ascii="Times New Roman" w:hAnsi="Times New Roman" w:cs="Times New Roman"/>
          <w:color w:val="231F20"/>
          <w:spacing w:val="-2"/>
        </w:rPr>
        <w:t>ственную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стороны.</w:t>
      </w:r>
    </w:p>
    <w:p w:rsidR="00560F1C" w:rsidRPr="00234261" w:rsidRDefault="00132601" w:rsidP="00234261">
      <w:pPr>
        <w:pStyle w:val="a3"/>
        <w:ind w:left="1133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6"/>
        </w:rPr>
        <w:t>В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этом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возрасте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формируется</w:t>
      </w:r>
      <w:r w:rsidRPr="00234261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характер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ученика, прои</w:t>
      </w:r>
      <w:r w:rsidR="00491A8E">
        <w:rPr>
          <w:rFonts w:ascii="Times New Roman" w:hAnsi="Times New Roman" w:cs="Times New Roman"/>
          <w:color w:val="231F20"/>
          <w:spacing w:val="-4"/>
          <w:w w:val="90"/>
        </w:rPr>
        <w:t>сходит перестройка психофизиче</w:t>
      </w:r>
      <w:r w:rsidRPr="00234261">
        <w:rPr>
          <w:rFonts w:ascii="Times New Roman" w:hAnsi="Times New Roman" w:cs="Times New Roman"/>
          <w:color w:val="231F20"/>
          <w:w w:val="90"/>
        </w:rPr>
        <w:t>ского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аппарата,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ломка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сложившихся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форм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вза</w:t>
      </w:r>
      <w:r w:rsidRPr="00234261">
        <w:rPr>
          <w:rFonts w:ascii="Times New Roman" w:hAnsi="Times New Roman" w:cs="Times New Roman"/>
          <w:color w:val="231F20"/>
          <w:spacing w:val="-10"/>
        </w:rPr>
        <w:t>имоотношений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со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взрослыми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сверстниками.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Существенное значение необходимо придавать эмоциональному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аппарату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подростка.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Эмоции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 этот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период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становления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отличаются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серьезно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стью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веры в них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самого подростка и трудностью </w:t>
      </w:r>
      <w:r w:rsidRPr="00234261">
        <w:rPr>
          <w:rFonts w:ascii="Times New Roman" w:hAnsi="Times New Roman" w:cs="Times New Roman"/>
          <w:color w:val="231F20"/>
          <w:w w:val="90"/>
        </w:rPr>
        <w:t>управления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ими,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прежде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всего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из-за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неспособ</w:t>
      </w:r>
      <w:r w:rsidRPr="00234261">
        <w:rPr>
          <w:rFonts w:ascii="Times New Roman" w:hAnsi="Times New Roman" w:cs="Times New Roman"/>
          <w:color w:val="231F20"/>
          <w:spacing w:val="-10"/>
        </w:rPr>
        <w:t>ности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их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контролировать,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неумением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10"/>
        </w:rPr>
        <w:t>сдержи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вать себя, что отражается на окружающих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из-за резкости поведения ученика. Влияние чувств на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подростка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происходит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гораздо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сильнее,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нежели </w:t>
      </w:r>
      <w:r w:rsidRPr="00234261">
        <w:rPr>
          <w:rFonts w:ascii="Times New Roman" w:hAnsi="Times New Roman" w:cs="Times New Roman"/>
          <w:color w:val="231F20"/>
          <w:spacing w:val="-6"/>
        </w:rPr>
        <w:t>восприятие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им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книг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учителей.</w:t>
      </w:r>
    </w:p>
    <w:p w:rsidR="00560F1C" w:rsidRPr="00234261" w:rsidRDefault="00132601" w:rsidP="00234261">
      <w:pPr>
        <w:pStyle w:val="a3"/>
        <w:ind w:left="297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</w:rPr>
        <w:br w:type="column"/>
      </w:r>
      <w:r w:rsidRPr="00234261">
        <w:rPr>
          <w:rFonts w:ascii="Times New Roman" w:hAnsi="Times New Roman" w:cs="Times New Roman"/>
          <w:color w:val="231F20"/>
          <w:w w:val="90"/>
        </w:rPr>
        <w:lastRenderedPageBreak/>
        <w:t>Суще</w:t>
      </w:r>
      <w:r w:rsidR="00491A8E">
        <w:rPr>
          <w:rFonts w:ascii="Times New Roman" w:hAnsi="Times New Roman" w:cs="Times New Roman"/>
          <w:color w:val="231F20"/>
          <w:w w:val="90"/>
        </w:rPr>
        <w:t>ственным изменением подвергает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ся память и </w:t>
      </w:r>
      <w:r w:rsidR="00491A8E">
        <w:rPr>
          <w:rFonts w:ascii="Times New Roman" w:hAnsi="Times New Roman" w:cs="Times New Roman"/>
          <w:color w:val="231F20"/>
          <w:w w:val="90"/>
        </w:rPr>
        <w:t>внимание. С одной стороны, фор</w:t>
      </w:r>
      <w:r w:rsidRPr="00234261">
        <w:rPr>
          <w:rFonts w:ascii="Times New Roman" w:hAnsi="Times New Roman" w:cs="Times New Roman"/>
          <w:color w:val="231F20"/>
          <w:spacing w:val="-8"/>
        </w:rPr>
        <w:t>мируется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произвольное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внимание,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с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другой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– обилие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различных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впечатлений, связанных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с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эмоциональной, чувствительной активностью, </w:t>
      </w:r>
      <w:r w:rsidRPr="00234261">
        <w:rPr>
          <w:rFonts w:ascii="Times New Roman" w:hAnsi="Times New Roman" w:cs="Times New Roman"/>
          <w:color w:val="231F20"/>
          <w:spacing w:val="-6"/>
        </w:rPr>
        <w:t>приводит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к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быстрой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потере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внимания.</w:t>
      </w:r>
    </w:p>
    <w:p w:rsidR="00560F1C" w:rsidRPr="00234261" w:rsidRDefault="00132601" w:rsidP="00234261">
      <w:pPr>
        <w:pStyle w:val="a3"/>
        <w:ind w:left="297" w:right="956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В этом возра</w:t>
      </w:r>
      <w:r w:rsidR="00491A8E">
        <w:rPr>
          <w:rFonts w:ascii="Times New Roman" w:hAnsi="Times New Roman" w:cs="Times New Roman"/>
          <w:color w:val="231F20"/>
          <w:w w:val="90"/>
        </w:rPr>
        <w:t>сте происходит скачок мыс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лительного </w:t>
      </w:r>
      <w:r w:rsidR="00491A8E">
        <w:rPr>
          <w:rFonts w:ascii="Times New Roman" w:hAnsi="Times New Roman" w:cs="Times New Roman"/>
          <w:color w:val="231F20"/>
          <w:w w:val="90"/>
        </w:rPr>
        <w:t>процесса. Появляется определен</w:t>
      </w:r>
      <w:r w:rsidRPr="00234261">
        <w:rPr>
          <w:rFonts w:ascii="Times New Roman" w:hAnsi="Times New Roman" w:cs="Times New Roman"/>
          <w:color w:val="231F20"/>
          <w:spacing w:val="-2"/>
        </w:rPr>
        <w:t>ная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систематичность</w:t>
      </w:r>
      <w:r w:rsidRPr="00234261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в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подходе</w:t>
      </w:r>
      <w:r w:rsidRPr="00234261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к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 xml:space="preserve">изучению </w:t>
      </w:r>
      <w:r w:rsidRPr="00234261">
        <w:rPr>
          <w:rFonts w:ascii="Times New Roman" w:hAnsi="Times New Roman" w:cs="Times New Roman"/>
          <w:color w:val="231F20"/>
          <w:spacing w:val="-4"/>
        </w:rPr>
        <w:t>предметов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школьной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программы: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4"/>
        </w:rPr>
        <w:t>самостоя</w:t>
      </w:r>
      <w:r w:rsidRPr="00234261">
        <w:rPr>
          <w:rFonts w:ascii="Times New Roman" w:hAnsi="Times New Roman" w:cs="Times New Roman"/>
          <w:color w:val="231F20"/>
          <w:w w:val="90"/>
        </w:rPr>
        <w:t>тельный мыслительный процесс, возможность делать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выводы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обобщения,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раскрытие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содер</w:t>
      </w:r>
      <w:r w:rsidRPr="00234261">
        <w:rPr>
          <w:rFonts w:ascii="Times New Roman" w:hAnsi="Times New Roman" w:cs="Times New Roman"/>
          <w:color w:val="231F20"/>
          <w:spacing w:val="-6"/>
        </w:rPr>
        <w:t>жания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того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или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иного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понятия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в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конкретных </w:t>
      </w:r>
      <w:r w:rsidRPr="00234261">
        <w:rPr>
          <w:rFonts w:ascii="Times New Roman" w:hAnsi="Times New Roman" w:cs="Times New Roman"/>
          <w:color w:val="231F20"/>
          <w:spacing w:val="-2"/>
        </w:rPr>
        <w:t>образах.</w:t>
      </w:r>
    </w:p>
    <w:p w:rsidR="00560F1C" w:rsidRPr="00234261" w:rsidRDefault="00132601" w:rsidP="00234261">
      <w:pPr>
        <w:pStyle w:val="a3"/>
        <w:ind w:left="297" w:right="96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8"/>
        </w:rPr>
        <w:t>У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подростков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появляется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потребность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в </w:t>
      </w:r>
      <w:r w:rsidRPr="00234261">
        <w:rPr>
          <w:rFonts w:ascii="Times New Roman" w:hAnsi="Times New Roman" w:cs="Times New Roman"/>
          <w:color w:val="231F20"/>
          <w:w w:val="90"/>
        </w:rPr>
        <w:t>новых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знаниях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впечатлениях.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Задача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педаго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га заключается в поддержке этих стремлений </w:t>
      </w:r>
      <w:r w:rsidRPr="00234261">
        <w:rPr>
          <w:rFonts w:ascii="Times New Roman" w:hAnsi="Times New Roman" w:cs="Times New Roman"/>
          <w:color w:val="231F20"/>
          <w:spacing w:val="-4"/>
        </w:rPr>
        <w:t>школьника.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В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процессе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воспитания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и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4"/>
        </w:rPr>
        <w:t>обуче</w:t>
      </w:r>
      <w:r w:rsidRPr="00234261">
        <w:rPr>
          <w:rFonts w:ascii="Times New Roman" w:hAnsi="Times New Roman" w:cs="Times New Roman"/>
          <w:color w:val="231F20"/>
          <w:w w:val="90"/>
        </w:rPr>
        <w:t>ния в школьных театрах необходимо всячески убеждать под</w:t>
      </w:r>
      <w:r w:rsidR="00491A8E">
        <w:rPr>
          <w:rFonts w:ascii="Times New Roman" w:hAnsi="Times New Roman" w:cs="Times New Roman"/>
          <w:color w:val="231F20"/>
          <w:w w:val="90"/>
        </w:rPr>
        <w:t>ростков в том, что именно обра</w:t>
      </w:r>
      <w:r w:rsidRPr="00234261">
        <w:rPr>
          <w:rFonts w:ascii="Times New Roman" w:hAnsi="Times New Roman" w:cs="Times New Roman"/>
          <w:color w:val="231F20"/>
          <w:w w:val="90"/>
        </w:rPr>
        <w:t>зованный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умный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человек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может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быть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успеш</w:t>
      </w:r>
      <w:r w:rsidRPr="00234261">
        <w:rPr>
          <w:rFonts w:ascii="Times New Roman" w:hAnsi="Times New Roman" w:cs="Times New Roman"/>
          <w:color w:val="231F20"/>
          <w:spacing w:val="-8"/>
        </w:rPr>
        <w:t>ным,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лучшим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своем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деле.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Если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у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подростка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произойдет </w:t>
      </w:r>
      <w:r w:rsidR="00491A8E">
        <w:rPr>
          <w:rFonts w:ascii="Times New Roman" w:hAnsi="Times New Roman" w:cs="Times New Roman"/>
          <w:color w:val="231F20"/>
          <w:w w:val="90"/>
        </w:rPr>
        <w:t>слияние его интересов и убежде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ний (педагогическая задача), тогда произойдет </w:t>
      </w:r>
      <w:r w:rsidRPr="00234261">
        <w:rPr>
          <w:rFonts w:ascii="Times New Roman" w:hAnsi="Times New Roman" w:cs="Times New Roman"/>
          <w:color w:val="231F20"/>
          <w:w w:val="90"/>
        </w:rPr>
        <w:t>эмоциональн</w:t>
      </w:r>
      <w:r w:rsidR="00FE268E">
        <w:rPr>
          <w:rFonts w:ascii="Times New Roman" w:hAnsi="Times New Roman" w:cs="Times New Roman"/>
          <w:color w:val="231F20"/>
          <w:w w:val="90"/>
        </w:rPr>
        <w:t>ый всплеск, направленный на из</w:t>
      </w:r>
      <w:r w:rsidRPr="00234261">
        <w:rPr>
          <w:rFonts w:ascii="Times New Roman" w:hAnsi="Times New Roman" w:cs="Times New Roman"/>
          <w:color w:val="231F20"/>
        </w:rPr>
        <w:t>учение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предмета.</w:t>
      </w:r>
    </w:p>
    <w:p w:rsidR="00560F1C" w:rsidRPr="00234261" w:rsidRDefault="00132601" w:rsidP="00234261">
      <w:pPr>
        <w:pStyle w:val="a3"/>
        <w:ind w:left="297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</w:rPr>
        <w:t>Создание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творческой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рабочей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="00491A8E">
        <w:rPr>
          <w:rFonts w:ascii="Times New Roman" w:hAnsi="Times New Roman" w:cs="Times New Roman"/>
          <w:color w:val="231F20"/>
        </w:rPr>
        <w:t>атмос</w:t>
      </w:r>
      <w:r w:rsidRPr="00234261">
        <w:rPr>
          <w:rFonts w:ascii="Times New Roman" w:hAnsi="Times New Roman" w:cs="Times New Roman"/>
          <w:color w:val="231F20"/>
        </w:rPr>
        <w:t>феры,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в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которой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педагог</w:t>
      </w:r>
      <w:r w:rsidRPr="00234261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и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школьник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 xml:space="preserve">будут </w:t>
      </w:r>
      <w:r w:rsidRPr="00234261">
        <w:rPr>
          <w:rFonts w:ascii="Times New Roman" w:hAnsi="Times New Roman" w:cs="Times New Roman"/>
          <w:color w:val="231F20"/>
          <w:spacing w:val="-4"/>
        </w:rPr>
        <w:t>чувствовать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себя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комфортно,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возможно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 xml:space="preserve">при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ежедневном </w:t>
      </w:r>
      <w:r w:rsidR="00491A8E">
        <w:rPr>
          <w:rFonts w:ascii="Times New Roman" w:hAnsi="Times New Roman" w:cs="Times New Roman"/>
          <w:color w:val="231F20"/>
          <w:w w:val="90"/>
        </w:rPr>
        <w:t>воспитании ответственного отно</w:t>
      </w:r>
      <w:r w:rsidRPr="00234261">
        <w:rPr>
          <w:rFonts w:ascii="Times New Roman" w:hAnsi="Times New Roman" w:cs="Times New Roman"/>
          <w:color w:val="231F20"/>
          <w:w w:val="90"/>
        </w:rPr>
        <w:t>шения обуча</w:t>
      </w:r>
      <w:r w:rsidR="00491A8E">
        <w:rPr>
          <w:rFonts w:ascii="Times New Roman" w:hAnsi="Times New Roman" w:cs="Times New Roman"/>
          <w:color w:val="231F20"/>
          <w:w w:val="90"/>
        </w:rPr>
        <w:t>ющихся к занятиям. В этом помо</w:t>
      </w:r>
      <w:r w:rsidRPr="00234261">
        <w:rPr>
          <w:rFonts w:ascii="Times New Roman" w:hAnsi="Times New Roman" w:cs="Times New Roman"/>
          <w:color w:val="231F20"/>
          <w:spacing w:val="-6"/>
        </w:rPr>
        <w:t>гут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конкретные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требования:</w:t>
      </w:r>
    </w:p>
    <w:p w:rsidR="00560F1C" w:rsidRPr="00234261" w:rsidRDefault="00132601" w:rsidP="00234261">
      <w:pPr>
        <w:pStyle w:val="a4"/>
        <w:numPr>
          <w:ilvl w:val="0"/>
          <w:numId w:val="6"/>
        </w:numPr>
        <w:tabs>
          <w:tab w:val="left" w:pos="864"/>
        </w:tabs>
        <w:spacing w:before="0"/>
        <w:ind w:right="130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не</w:t>
      </w:r>
      <w:r w:rsidRPr="00234261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опаздывать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занятия,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объясняя это</w:t>
      </w:r>
      <w:r w:rsidRPr="00234261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тем,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что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опоздавший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не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только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сам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пропускает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начальный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этап разминки,</w:t>
      </w:r>
      <w:r w:rsidRPr="00234261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являющийся</w:t>
      </w:r>
      <w:r w:rsidRPr="00234261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важным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моментом концентрации группового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индивидуального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внимания,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но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и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отвлекает</w:t>
      </w:r>
      <w:r w:rsidRPr="00234261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своим</w:t>
      </w:r>
      <w:r w:rsidRPr="00234261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приходом остальных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школьников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педагога;</w:t>
      </w: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type w:val="continuous"/>
          <w:pgSz w:w="11910" w:h="16840"/>
          <w:pgMar w:top="1940" w:right="0" w:bottom="280" w:left="0" w:header="0" w:footer="800" w:gutter="0"/>
          <w:cols w:num="2" w:space="720" w:equalWidth="0">
            <w:col w:w="5870" w:space="40"/>
            <w:col w:w="6000"/>
          </w:cols>
        </w:sectPr>
      </w:pPr>
    </w:p>
    <w:p w:rsidR="00560F1C" w:rsidRPr="00234261" w:rsidRDefault="00132601" w:rsidP="00234261">
      <w:pPr>
        <w:pStyle w:val="a4"/>
        <w:numPr>
          <w:ilvl w:val="1"/>
          <w:numId w:val="6"/>
        </w:numPr>
        <w:tabs>
          <w:tab w:val="left" w:pos="1530"/>
        </w:tabs>
        <w:spacing w:before="0"/>
        <w:ind w:right="153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с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первых</w:t>
      </w:r>
      <w:r w:rsidRPr="00234261">
        <w:rPr>
          <w:rFonts w:ascii="Times New Roman" w:hAnsi="Times New Roman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занятий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убедить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обучающихся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необходимости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завести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отдельную тетрадь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для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записи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упражнений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и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текстов. Эта тетрадь будет содержать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все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основные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этапы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обучения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может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пригодиться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дальнейшем;</w:t>
      </w:r>
    </w:p>
    <w:p w:rsidR="00560F1C" w:rsidRPr="00234261" w:rsidRDefault="00132601" w:rsidP="00234261">
      <w:pPr>
        <w:pStyle w:val="a4"/>
        <w:numPr>
          <w:ilvl w:val="1"/>
          <w:numId w:val="6"/>
        </w:numPr>
        <w:tabs>
          <w:tab w:val="left" w:pos="1529"/>
        </w:tabs>
        <w:spacing w:before="0"/>
        <w:ind w:left="1529" w:hanging="226"/>
        <w:jc w:val="both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налаживание</w:t>
      </w:r>
      <w:r w:rsidRPr="0023426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творческой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дисциплины.</w:t>
      </w:r>
    </w:p>
    <w:p w:rsidR="00560F1C" w:rsidRPr="00234261" w:rsidRDefault="00132601" w:rsidP="00234261">
      <w:pPr>
        <w:pStyle w:val="a3"/>
        <w:ind w:left="963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</w:rPr>
        <w:t>Занятия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по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театральной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 xml:space="preserve">деятельности </w:t>
      </w:r>
      <w:r w:rsidRPr="00234261">
        <w:rPr>
          <w:rFonts w:ascii="Times New Roman" w:hAnsi="Times New Roman" w:cs="Times New Roman"/>
          <w:color w:val="231F20"/>
          <w:spacing w:val="-10"/>
        </w:rPr>
        <w:t>целесообразно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строить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по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принципу</w:t>
      </w:r>
      <w:r w:rsidRPr="00234261">
        <w:rPr>
          <w:rFonts w:ascii="Times New Roman" w:hAnsi="Times New Roman" w:cs="Times New Roman"/>
          <w:color w:val="231F20"/>
          <w:spacing w:val="-2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10"/>
        </w:rPr>
        <w:t>междис</w:t>
      </w:r>
      <w:r w:rsidRPr="00234261">
        <w:rPr>
          <w:rFonts w:ascii="Times New Roman" w:hAnsi="Times New Roman" w:cs="Times New Roman"/>
          <w:color w:val="231F20"/>
          <w:spacing w:val="-6"/>
        </w:rPr>
        <w:t>циплинарной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связи.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Отбор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распределение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упражнений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выстраивать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принципу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«от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про</w:t>
      </w:r>
      <w:r w:rsidRPr="00234261">
        <w:rPr>
          <w:rFonts w:ascii="Times New Roman" w:hAnsi="Times New Roman" w:cs="Times New Roman"/>
          <w:color w:val="231F20"/>
          <w:spacing w:val="-8"/>
        </w:rPr>
        <w:t>стого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к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сложному».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Каждое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конкретное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8"/>
        </w:rPr>
        <w:t>заня</w:t>
      </w:r>
      <w:r w:rsidR="00491A8E">
        <w:rPr>
          <w:rFonts w:ascii="Times New Roman" w:hAnsi="Times New Roman" w:cs="Times New Roman"/>
          <w:color w:val="231F20"/>
          <w:w w:val="90"/>
        </w:rPr>
        <w:t>т</w:t>
      </w:r>
      <w:r w:rsidRPr="00234261">
        <w:rPr>
          <w:rFonts w:ascii="Times New Roman" w:hAnsi="Times New Roman" w:cs="Times New Roman"/>
          <w:color w:val="231F20"/>
          <w:w w:val="90"/>
        </w:rPr>
        <w:t>ие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является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звеном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общей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системы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обучения. Предпочтительна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игровая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форма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занятий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со</w:t>
      </w:r>
      <w:r w:rsidRPr="00234261">
        <w:rPr>
          <w:rFonts w:ascii="Times New Roman" w:hAnsi="Times New Roman" w:cs="Times New Roman"/>
          <w:color w:val="231F20"/>
          <w:spacing w:val="-6"/>
        </w:rPr>
        <w:t>ответствии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возрастными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интересами.</w:t>
      </w:r>
    </w:p>
    <w:p w:rsidR="00560F1C" w:rsidRPr="00234261" w:rsidRDefault="00132601" w:rsidP="00234261">
      <w:pPr>
        <w:pStyle w:val="a3"/>
        <w:ind w:left="963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10"/>
        </w:rPr>
        <w:t>Содержание</w:t>
      </w:r>
      <w:r w:rsidRPr="00234261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курса</w:t>
      </w:r>
      <w:r w:rsidRPr="00234261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внеурочной</w:t>
      </w:r>
      <w:r w:rsidRPr="00234261">
        <w:rPr>
          <w:rFonts w:ascii="Times New Roman" w:hAnsi="Times New Roman" w:cs="Times New Roman"/>
          <w:color w:val="231F20"/>
          <w:spacing w:val="-3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10"/>
        </w:rPr>
        <w:t>деятель</w:t>
      </w:r>
      <w:r w:rsidRPr="00234261">
        <w:rPr>
          <w:rFonts w:ascii="Times New Roman" w:hAnsi="Times New Roman" w:cs="Times New Roman"/>
          <w:color w:val="231F20"/>
          <w:w w:val="90"/>
        </w:rPr>
        <w:t>ности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актёрскому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мастерству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сценической речи строится на основе методики воспитания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обучения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Вахтанговской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школы.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Главная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осв</w:t>
      </w:r>
      <w:r w:rsidR="00491A8E" w:rsidRPr="00234261">
        <w:rPr>
          <w:rFonts w:ascii="Times New Roman" w:hAnsi="Times New Roman" w:cs="Times New Roman"/>
          <w:color w:val="231F20"/>
          <w:w w:val="90"/>
        </w:rPr>
        <w:t>оенность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 шк</w:t>
      </w:r>
      <w:r w:rsidR="00491A8E">
        <w:rPr>
          <w:rFonts w:ascii="Times New Roman" w:hAnsi="Times New Roman" w:cs="Times New Roman"/>
          <w:color w:val="231F20"/>
          <w:w w:val="90"/>
        </w:rPr>
        <w:t>олы – последовательность освое</w:t>
      </w:r>
      <w:r w:rsidRPr="00234261">
        <w:rPr>
          <w:rFonts w:ascii="Times New Roman" w:hAnsi="Times New Roman" w:cs="Times New Roman"/>
          <w:color w:val="231F20"/>
          <w:spacing w:val="-8"/>
        </w:rPr>
        <w:t>ния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элементов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техники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актёра: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«От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простого </w:t>
      </w:r>
      <w:r w:rsidRPr="00234261">
        <w:rPr>
          <w:rFonts w:ascii="Times New Roman" w:hAnsi="Times New Roman" w:cs="Times New Roman"/>
          <w:color w:val="231F20"/>
          <w:spacing w:val="-6"/>
        </w:rPr>
        <w:t>к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сложному!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Без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спешки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больших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скачков! </w:t>
      </w:r>
      <w:r w:rsidRPr="00234261">
        <w:rPr>
          <w:rFonts w:ascii="Times New Roman" w:hAnsi="Times New Roman" w:cs="Times New Roman"/>
          <w:color w:val="231F20"/>
          <w:spacing w:val="-4"/>
        </w:rPr>
        <w:t>Каждый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следующий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элемент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вбирает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в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 xml:space="preserve">себя </w:t>
      </w:r>
      <w:r w:rsidRPr="00234261">
        <w:rPr>
          <w:rFonts w:ascii="Times New Roman" w:hAnsi="Times New Roman" w:cs="Times New Roman"/>
          <w:color w:val="231F20"/>
          <w:spacing w:val="-2"/>
        </w:rPr>
        <w:t>все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предыдущие».</w:t>
      </w:r>
    </w:p>
    <w:p w:rsidR="00560F1C" w:rsidRPr="00234261" w:rsidRDefault="00132601" w:rsidP="00234261">
      <w:pPr>
        <w:pStyle w:val="a3"/>
        <w:ind w:left="963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Поряд</w:t>
      </w:r>
      <w:r w:rsidR="00491A8E">
        <w:rPr>
          <w:rFonts w:ascii="Times New Roman" w:hAnsi="Times New Roman" w:cs="Times New Roman"/>
          <w:color w:val="231F20"/>
          <w:w w:val="90"/>
        </w:rPr>
        <w:t>ок прохождения элементов актер</w:t>
      </w:r>
      <w:r w:rsidRPr="00234261">
        <w:rPr>
          <w:rFonts w:ascii="Times New Roman" w:hAnsi="Times New Roman" w:cs="Times New Roman"/>
          <w:color w:val="231F20"/>
          <w:spacing w:val="-4"/>
        </w:rPr>
        <w:t>ской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техники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согласно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методике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4"/>
        </w:rPr>
        <w:t>Вахтангов</w:t>
      </w:r>
      <w:r w:rsidRPr="00234261">
        <w:rPr>
          <w:rFonts w:ascii="Times New Roman" w:hAnsi="Times New Roman" w:cs="Times New Roman"/>
          <w:color w:val="231F20"/>
          <w:spacing w:val="-4"/>
        </w:rPr>
        <w:t>ской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школы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следующий: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1529"/>
        </w:tabs>
        <w:spacing w:before="0"/>
        <w:ind w:left="1529" w:hanging="286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Внимание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1528"/>
        </w:tabs>
        <w:spacing w:before="0"/>
        <w:ind w:left="1528" w:hanging="315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Память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1529"/>
        </w:tabs>
        <w:spacing w:before="0"/>
        <w:ind w:left="1529" w:hanging="309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Воображение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1528"/>
        </w:tabs>
        <w:spacing w:before="0"/>
        <w:ind w:left="1528" w:hanging="317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Фантазия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865"/>
        </w:tabs>
        <w:spacing w:before="0"/>
        <w:ind w:left="865" w:hanging="302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sz w:val="24"/>
          <w:szCs w:val="24"/>
        </w:rPr>
        <w:br w:type="column"/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lastRenderedPageBreak/>
        <w:t>Мышечная</w:t>
      </w:r>
      <w:r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свобода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864"/>
          <w:tab w:val="left" w:pos="866"/>
        </w:tabs>
        <w:spacing w:before="0"/>
        <w:ind w:left="866" w:right="1598" w:hanging="321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Перемена</w:t>
      </w:r>
      <w:r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отношения</w:t>
      </w:r>
      <w:r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(к</w:t>
      </w:r>
      <w:r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предмету, 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>месту</w:t>
      </w:r>
      <w:r w:rsidRPr="0023426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>действия, к</w:t>
      </w:r>
      <w:r w:rsidRPr="0023426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>партнеру)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864"/>
        </w:tabs>
        <w:spacing w:before="0"/>
        <w:ind w:left="864" w:hanging="280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Физическое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самочувствие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866"/>
        </w:tabs>
        <w:spacing w:before="0"/>
        <w:ind w:left="866" w:hanging="322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Предлагаемые</w:t>
      </w:r>
      <w:r w:rsidRPr="0023426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обстоятельства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865"/>
        </w:tabs>
        <w:spacing w:before="0"/>
        <w:ind w:left="865" w:hanging="316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5"/>
          <w:sz w:val="24"/>
          <w:szCs w:val="24"/>
        </w:rPr>
        <w:t>Оценка</w:t>
      </w:r>
      <w:r w:rsidRPr="00234261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факта</w:t>
      </w:r>
    </w:p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865"/>
        </w:tabs>
        <w:spacing w:before="0"/>
        <w:ind w:left="865" w:hanging="421"/>
        <w:jc w:val="left"/>
        <w:rPr>
          <w:rFonts w:ascii="Times New Roman" w:hAnsi="Times New Roman" w:cs="Times New Roman"/>
          <w:color w:val="231F20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5"/>
          <w:sz w:val="24"/>
          <w:szCs w:val="24"/>
        </w:rPr>
        <w:t>Сценическое</w:t>
      </w:r>
      <w:r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общение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a3"/>
        <w:ind w:left="299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</w:rPr>
        <w:t>Во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внеурочной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работе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театральной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де</w:t>
      </w:r>
      <w:r w:rsidRPr="00234261">
        <w:rPr>
          <w:rFonts w:ascii="Times New Roman" w:hAnsi="Times New Roman" w:cs="Times New Roman"/>
          <w:color w:val="231F20"/>
          <w:w w:val="90"/>
        </w:rPr>
        <w:t>ятельности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подростками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необходимо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уделять </w:t>
      </w:r>
      <w:r w:rsidRPr="00234261">
        <w:rPr>
          <w:rFonts w:ascii="Times New Roman" w:hAnsi="Times New Roman" w:cs="Times New Roman"/>
          <w:color w:val="231F20"/>
          <w:spacing w:val="-8"/>
        </w:rPr>
        <w:t>особое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внимание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адаптации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упражнений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под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конкретную возрастную категорию школьников. </w:t>
      </w:r>
      <w:r w:rsidRPr="00234261">
        <w:rPr>
          <w:rFonts w:ascii="Times New Roman" w:hAnsi="Times New Roman" w:cs="Times New Roman"/>
          <w:color w:val="231F20"/>
          <w:spacing w:val="-10"/>
        </w:rPr>
        <w:t>Нужно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максимально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емко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компактно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10"/>
        </w:rPr>
        <w:t>объяс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нять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задачи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упражнения,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тем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самым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стремиться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к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осознанности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занятий;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контролю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над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4"/>
          <w:w w:val="90"/>
        </w:rPr>
        <w:t>правиль</w:t>
      </w:r>
      <w:r w:rsidRPr="00234261">
        <w:rPr>
          <w:rFonts w:ascii="Times New Roman" w:hAnsi="Times New Roman" w:cs="Times New Roman"/>
          <w:color w:val="231F20"/>
          <w:spacing w:val="-10"/>
        </w:rPr>
        <w:t>ным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выполнением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упражнений;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внимательно </w:t>
      </w:r>
      <w:r w:rsidRPr="00234261">
        <w:rPr>
          <w:rFonts w:ascii="Times New Roman" w:hAnsi="Times New Roman" w:cs="Times New Roman"/>
          <w:color w:val="231F20"/>
          <w:w w:val="85"/>
        </w:rPr>
        <w:t>следить</w:t>
      </w:r>
      <w:r w:rsidRPr="00234261">
        <w:rPr>
          <w:rFonts w:ascii="Times New Roman" w:hAnsi="Times New Roman" w:cs="Times New Roman"/>
          <w:color w:val="231F20"/>
          <w:spacing w:val="-8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за</w:t>
      </w:r>
      <w:r w:rsidRPr="00234261">
        <w:rPr>
          <w:rFonts w:ascii="Times New Roman" w:hAnsi="Times New Roman" w:cs="Times New Roman"/>
          <w:color w:val="231F20"/>
          <w:spacing w:val="-7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темпо-ритмом</w:t>
      </w:r>
      <w:r w:rsidRPr="00234261">
        <w:rPr>
          <w:rFonts w:ascii="Times New Roman" w:hAnsi="Times New Roman" w:cs="Times New Roman"/>
          <w:color w:val="231F20"/>
          <w:spacing w:val="-8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занятия</w:t>
      </w:r>
      <w:r w:rsidRPr="00234261">
        <w:rPr>
          <w:rFonts w:ascii="Times New Roman" w:hAnsi="Times New Roman" w:cs="Times New Roman"/>
          <w:color w:val="231F20"/>
          <w:spacing w:val="-7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и</w:t>
      </w:r>
      <w:r w:rsidRPr="00234261">
        <w:rPr>
          <w:rFonts w:ascii="Times New Roman" w:hAnsi="Times New Roman" w:cs="Times New Roman"/>
          <w:color w:val="231F20"/>
          <w:spacing w:val="-8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уделять</w:t>
      </w:r>
      <w:r w:rsidRPr="00234261">
        <w:rPr>
          <w:rFonts w:ascii="Times New Roman" w:hAnsi="Times New Roman" w:cs="Times New Roman"/>
          <w:color w:val="231F20"/>
          <w:spacing w:val="-7"/>
          <w:w w:val="85"/>
        </w:rPr>
        <w:t xml:space="preserve"> </w:t>
      </w:r>
      <w:r w:rsidR="00491A8E">
        <w:rPr>
          <w:rFonts w:ascii="Times New Roman" w:hAnsi="Times New Roman" w:cs="Times New Roman"/>
          <w:color w:val="231F20"/>
          <w:w w:val="85"/>
        </w:rPr>
        <w:t>боль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ше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внимания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дисциплине.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Все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это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связано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w w:val="90"/>
        </w:rPr>
        <w:t>ниманием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целесообразности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каждого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отдельно взятого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упражнения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перспективы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всего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учеб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ного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процесса.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Педагог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может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частично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делеги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>ровать,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>доверить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>кому-то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>из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>детей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>провести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6"/>
          <w:w w:val="90"/>
        </w:rPr>
        <w:t>кон</w:t>
      </w:r>
      <w:r w:rsidRPr="00234261">
        <w:rPr>
          <w:rFonts w:ascii="Times New Roman" w:hAnsi="Times New Roman" w:cs="Times New Roman"/>
          <w:color w:val="231F20"/>
          <w:spacing w:val="-10"/>
        </w:rPr>
        <w:t>кретное</w:t>
      </w:r>
      <w:r w:rsidRPr="00234261">
        <w:rPr>
          <w:rFonts w:ascii="Times New Roman" w:hAnsi="Times New Roman" w:cs="Times New Roman"/>
          <w:color w:val="231F20"/>
          <w:spacing w:val="-2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упражнение</w:t>
      </w:r>
      <w:r w:rsidRPr="00234261">
        <w:rPr>
          <w:rFonts w:ascii="Times New Roman" w:hAnsi="Times New Roman" w:cs="Times New Roman"/>
          <w:color w:val="231F20"/>
          <w:spacing w:val="-2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или</w:t>
      </w:r>
      <w:r w:rsidRPr="00234261">
        <w:rPr>
          <w:rFonts w:ascii="Times New Roman" w:hAnsi="Times New Roman" w:cs="Times New Roman"/>
          <w:color w:val="231F20"/>
          <w:spacing w:val="-2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фрагмент</w:t>
      </w:r>
      <w:r w:rsidRPr="00234261">
        <w:rPr>
          <w:rFonts w:ascii="Times New Roman" w:hAnsi="Times New Roman" w:cs="Times New Roman"/>
          <w:color w:val="231F20"/>
          <w:spacing w:val="-2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разминки.</w:t>
      </w:r>
    </w:p>
    <w:p w:rsidR="00560F1C" w:rsidRPr="00234261" w:rsidRDefault="00132601" w:rsidP="00234261">
      <w:pPr>
        <w:pStyle w:val="a3"/>
        <w:ind w:left="299" w:right="1128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</w:rPr>
        <w:t>Важно,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чтобы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школьники</w:t>
      </w:r>
      <w:r w:rsidRPr="00234261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на</w:t>
      </w:r>
      <w:r w:rsidRPr="00234261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 xml:space="preserve">занятиях </w:t>
      </w:r>
      <w:r w:rsidRPr="00234261">
        <w:rPr>
          <w:rFonts w:ascii="Times New Roman" w:hAnsi="Times New Roman" w:cs="Times New Roman"/>
          <w:color w:val="231F20"/>
          <w:w w:val="85"/>
        </w:rPr>
        <w:t>ощущали успех, чувствовали,</w:t>
      </w:r>
      <w:r w:rsidR="00491A8E">
        <w:rPr>
          <w:rFonts w:ascii="Times New Roman" w:hAnsi="Times New Roman" w:cs="Times New Roman"/>
          <w:color w:val="231F20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что у них</w:t>
      </w:r>
      <w:r w:rsidRPr="00234261">
        <w:rPr>
          <w:rFonts w:ascii="Times New Roman" w:hAnsi="Times New Roman" w:cs="Times New Roman"/>
          <w:color w:val="231F20"/>
          <w:spacing w:val="-1"/>
          <w:w w:val="85"/>
        </w:rPr>
        <w:t xml:space="preserve"> </w:t>
      </w:r>
      <w:r w:rsidR="00491A8E">
        <w:rPr>
          <w:rFonts w:ascii="Times New Roman" w:hAnsi="Times New Roman" w:cs="Times New Roman"/>
          <w:color w:val="231F20"/>
          <w:w w:val="85"/>
        </w:rPr>
        <w:t>получает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ся,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тогда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будет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постоянная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заинтересованность </w:t>
      </w:r>
      <w:r w:rsidRPr="00234261">
        <w:rPr>
          <w:rFonts w:ascii="Times New Roman" w:hAnsi="Times New Roman" w:cs="Times New Roman"/>
          <w:color w:val="231F20"/>
          <w:spacing w:val="-6"/>
        </w:rPr>
        <w:t>в</w:t>
      </w:r>
      <w:r w:rsidRPr="00234261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дальнейшем</w:t>
      </w:r>
      <w:r w:rsidRPr="00234261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освоении</w:t>
      </w:r>
      <w:r w:rsidRPr="00234261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процесса</w:t>
      </w:r>
      <w:r w:rsidRPr="00234261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обучения. </w:t>
      </w:r>
      <w:r w:rsidRPr="00234261">
        <w:rPr>
          <w:rFonts w:ascii="Times New Roman" w:hAnsi="Times New Roman" w:cs="Times New Roman"/>
          <w:color w:val="231F20"/>
          <w:spacing w:val="-10"/>
        </w:rPr>
        <w:t>Нельзя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нацеливать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подростков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на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10"/>
        </w:rPr>
        <w:t>определен</w:t>
      </w:r>
      <w:r w:rsidRPr="00234261">
        <w:rPr>
          <w:rFonts w:ascii="Times New Roman" w:hAnsi="Times New Roman" w:cs="Times New Roman"/>
          <w:color w:val="231F20"/>
          <w:spacing w:val="-12"/>
        </w:rPr>
        <w:t>ный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2"/>
        </w:rPr>
        <w:t>результат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2"/>
        </w:rPr>
        <w:t>любым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2"/>
        </w:rPr>
        <w:t>способом.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2"/>
        </w:rPr>
        <w:t xml:space="preserve">Выстроенная </w:t>
      </w:r>
      <w:r w:rsidRPr="00234261">
        <w:rPr>
          <w:rFonts w:ascii="Times New Roman" w:hAnsi="Times New Roman" w:cs="Times New Roman"/>
          <w:color w:val="231F20"/>
          <w:w w:val="90"/>
        </w:rPr>
        <w:t>модель восп</w:t>
      </w:r>
      <w:r w:rsidR="00491A8E">
        <w:rPr>
          <w:rFonts w:ascii="Times New Roman" w:hAnsi="Times New Roman" w:cs="Times New Roman"/>
          <w:color w:val="231F20"/>
          <w:w w:val="90"/>
        </w:rPr>
        <w:t>итания и обучения должна прино</w:t>
      </w:r>
      <w:r w:rsidRPr="00234261">
        <w:rPr>
          <w:rFonts w:ascii="Times New Roman" w:hAnsi="Times New Roman" w:cs="Times New Roman"/>
          <w:color w:val="231F20"/>
          <w:w w:val="90"/>
        </w:rPr>
        <w:t>сить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удовольствие,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не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сиюминутный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успех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</w:rPr>
        <w:t xml:space="preserve">«в </w:t>
      </w:r>
      <w:r w:rsidRPr="00234261">
        <w:rPr>
          <w:rFonts w:ascii="Times New Roman" w:hAnsi="Times New Roman" w:cs="Times New Roman"/>
          <w:i/>
          <w:color w:val="231F20"/>
          <w:spacing w:val="-4"/>
        </w:rPr>
        <w:t>загнанных»</w:t>
      </w:r>
      <w:r w:rsidRPr="00234261">
        <w:rPr>
          <w:rFonts w:ascii="Times New Roman" w:hAnsi="Times New Roman" w:cs="Times New Roman"/>
          <w:i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рамках.</w:t>
      </w:r>
    </w:p>
    <w:p w:rsidR="00560F1C" w:rsidRPr="00234261" w:rsidRDefault="00560F1C" w:rsidP="00234261">
      <w:pPr>
        <w:jc w:val="both"/>
        <w:rPr>
          <w:rFonts w:ascii="Times New Roman" w:hAnsi="Times New Roman" w:cs="Times New Roman"/>
          <w:sz w:val="24"/>
          <w:szCs w:val="24"/>
        </w:rPr>
        <w:sectPr w:rsidR="00560F1C" w:rsidRPr="00234261">
          <w:pgSz w:w="11910" w:h="16840"/>
          <w:pgMar w:top="800" w:right="0" w:bottom="980" w:left="0" w:header="0" w:footer="800" w:gutter="0"/>
          <w:cols w:num="2" w:space="720" w:equalWidth="0">
            <w:col w:w="5698" w:space="40"/>
            <w:col w:w="6172"/>
          </w:cols>
        </w:sect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CE2BAF" w:rsidP="0023426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6840220" cy="446405"/>
                <wp:effectExtent l="0" t="0" r="0" b="0"/>
                <wp:docPr id="5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0220" cy="446405"/>
                        </a:xfrm>
                        <a:prstGeom prst="rect">
                          <a:avLst/>
                        </a:prstGeom>
                        <a:solidFill>
                          <a:srgbClr val="C11A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952" w:rsidRDefault="005C7952">
                            <w:pPr>
                              <w:spacing w:before="35" w:line="208" w:lineRule="auto"/>
                              <w:ind w:left="1531" w:right="1410" w:hanging="1"/>
                              <w:rPr>
                                <w:rFonts w:ascii="Arial Black" w:hAns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pacing w:val="13"/>
                                <w:w w:val="80"/>
                                <w:sz w:val="26"/>
                              </w:rPr>
                              <w:t xml:space="preserve">ПЛАНИРУЕМЫЕ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w w:val="80"/>
                                <w:sz w:val="26"/>
                              </w:rPr>
                              <w:t xml:space="preserve">РЕЗУЛЬТАТЫ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2"/>
                                <w:w w:val="80"/>
                                <w:sz w:val="26"/>
                              </w:rPr>
                              <w:t xml:space="preserve">ОСВОЕНИЯ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4"/>
                                <w:w w:val="80"/>
                                <w:sz w:val="26"/>
                              </w:rPr>
                              <w:t xml:space="preserve">КУРСА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2"/>
                                <w:w w:val="80"/>
                                <w:sz w:val="26"/>
                              </w:rPr>
                              <w:t xml:space="preserve">ВНЕУРОЧНОЙ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5"/>
                                <w:w w:val="80"/>
                                <w:sz w:val="26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" o:spid="_x0000_s1027" type="#_x0000_t202" style="width:538.6pt;height:3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" fillcolor="#c11a29" stroked="f">
                <v:path arrowok="t"/>
                <v:textbox inset="0,0,0,0">
                  <w:txbxContent>
                    <w:p w:rsidR="005C7952" w:rsidRDefault="005C7952">
                      <w:pPr>
                        <w:spacing w:before="35" w:line="208" w:lineRule="auto"/>
                        <w:ind w:left="1531" w:right="1410" w:hanging="1"/>
                        <w:rPr>
                          <w:rFonts w:ascii="Arial Black" w:hAns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spacing w:val="13"/>
                          <w:w w:val="80"/>
                          <w:sz w:val="26"/>
                        </w:rPr>
                        <w:t xml:space="preserve">ПЛАНИРУЕМЫЕ </w:t>
                      </w:r>
                      <w:r>
                        <w:rPr>
                          <w:rFonts w:ascii="Arial Black" w:hAnsi="Arial Black"/>
                          <w:color w:val="FFFFFF"/>
                          <w:w w:val="80"/>
                          <w:sz w:val="26"/>
                        </w:rPr>
                        <w:t xml:space="preserve">РЕЗУЛЬТАТЫ </w:t>
                      </w:r>
                      <w:r>
                        <w:rPr>
                          <w:rFonts w:ascii="Arial Black" w:hAnsi="Arial Black"/>
                          <w:color w:val="FFFFFF"/>
                          <w:spacing w:val="12"/>
                          <w:w w:val="80"/>
                          <w:sz w:val="26"/>
                        </w:rPr>
                        <w:t xml:space="preserve">ОСВОЕНИЯ </w:t>
                      </w:r>
                      <w:r>
                        <w:rPr>
                          <w:rFonts w:ascii="Arial Black" w:hAnsi="Arial Black"/>
                          <w:color w:val="FFFFFF"/>
                          <w:spacing w:val="14"/>
                          <w:w w:val="80"/>
                          <w:sz w:val="26"/>
                        </w:rPr>
                        <w:t xml:space="preserve">КУРСА </w:t>
                      </w:r>
                      <w:r>
                        <w:rPr>
                          <w:rFonts w:ascii="Arial Black" w:hAnsi="Arial Black"/>
                          <w:color w:val="FFFFFF"/>
                          <w:spacing w:val="12"/>
                          <w:w w:val="80"/>
                          <w:sz w:val="26"/>
                        </w:rPr>
                        <w:t xml:space="preserve">ВНЕУРОЧНОЙ </w:t>
                      </w:r>
                      <w:r>
                        <w:rPr>
                          <w:rFonts w:ascii="Arial Black" w:hAnsi="Arial Black"/>
                          <w:color w:val="FFFFFF"/>
                          <w:spacing w:val="15"/>
                          <w:w w:val="80"/>
                          <w:sz w:val="26"/>
                        </w:rPr>
                        <w:t>ДЕЯТЕЛЬНОСТИ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ind w:left="1531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12"/>
          <w:w w:val="85"/>
        </w:rPr>
        <w:t>ПРЕДМЕТНЫЕ</w:t>
      </w:r>
      <w:r w:rsidRPr="00234261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5"/>
        </w:rPr>
        <w:t>РЕЗУЛЬТАТЫ: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выразительно</w:t>
      </w:r>
      <w:r w:rsidRPr="00234261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читать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правильно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интонировать;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различать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произведения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по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жанру;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читать</w:t>
      </w:r>
      <w:r w:rsidRPr="00234261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наизусть,</w:t>
      </w:r>
      <w:r w:rsidRPr="00234261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правильно</w:t>
      </w:r>
      <w:r w:rsidRPr="00234261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расставлять</w:t>
      </w:r>
      <w:r w:rsidRPr="00234261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логические</w:t>
      </w:r>
      <w:r w:rsidRPr="00234261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85"/>
          <w:sz w:val="24"/>
          <w:szCs w:val="24"/>
        </w:rPr>
        <w:t>ударения;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освоить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базовые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навыки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актёрского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мастерства,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пластики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сценической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речи;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использовать</w:t>
      </w:r>
      <w:r w:rsidRPr="00234261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</w:t>
      </w:r>
      <w:r w:rsidRPr="00234261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для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проведения</w:t>
      </w:r>
      <w:r w:rsidRPr="00234261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артикуляционной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гимнастики;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использовать</w:t>
      </w:r>
      <w:r w:rsidRPr="00234261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для</w:t>
      </w:r>
      <w:r w:rsidRPr="00234261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снятия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мышечных</w:t>
      </w:r>
      <w:r w:rsidRPr="00234261">
        <w:rPr>
          <w:rFonts w:ascii="Times New Roman" w:hAnsi="Times New Roman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зажимов;</w:t>
      </w: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type w:val="continuous"/>
          <w:pgSz w:w="11910" w:h="16840"/>
          <w:pgMar w:top="1940" w:right="0" w:bottom="280" w:left="0" w:header="0" w:footer="800" w:gutter="0"/>
          <w:cols w:space="720"/>
        </w:sectPr>
      </w:pP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ориентироваться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сценическом</w:t>
      </w:r>
      <w:r w:rsidRPr="0023426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пространстве;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выполнять</w:t>
      </w:r>
      <w:r w:rsidRPr="00234261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простые</w:t>
      </w:r>
      <w:r w:rsidRPr="00234261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действия</w:t>
      </w:r>
      <w:r w:rsidRPr="00234261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сцене;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взаимодействовать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сценической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площадке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партнёром;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произвольно</w:t>
      </w:r>
      <w:r w:rsidRPr="00234261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удерживать</w:t>
      </w:r>
      <w:r w:rsidRPr="00234261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внимание</w:t>
      </w:r>
      <w:r w:rsidRPr="00234261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заданном</w:t>
      </w:r>
      <w:r w:rsidRPr="00234261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объекте;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создавать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«оживлять»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образы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предметов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живых</w:t>
      </w:r>
      <w:r w:rsidRPr="00234261">
        <w:rPr>
          <w:rFonts w:ascii="Times New Roman" w:hAnsi="Times New Roman" w:cs="Times New Roman"/>
          <w:color w:val="231F20"/>
          <w:spacing w:val="-18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существ.</w:t>
      </w:r>
    </w:p>
    <w:p w:rsidR="00560F1C" w:rsidRPr="00234261" w:rsidRDefault="00132601" w:rsidP="00234261">
      <w:pPr>
        <w:pStyle w:val="1"/>
        <w:ind w:left="1701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12"/>
          <w:w w:val="80"/>
        </w:rPr>
        <w:t>ЛИЧНОСТНЫЕ</w:t>
      </w:r>
      <w:r w:rsidRPr="00234261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РЕЗУЛЬТАТЫ: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700"/>
        </w:tabs>
        <w:spacing w:before="0"/>
        <w:ind w:right="1383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умение работать в коллективе, оценивать собственные возможности решения учебной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задачи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правильность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ее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выполнения;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700"/>
        </w:tabs>
        <w:spacing w:before="0"/>
        <w:ind w:right="2002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приобретение навыков нравственного поведения, осознанного и ответственного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отношения</w:t>
      </w:r>
      <w:r w:rsidRPr="00234261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к</w:t>
      </w:r>
      <w:r w:rsidRPr="00234261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собственным</w:t>
      </w:r>
      <w:r w:rsidRPr="00234261">
        <w:rPr>
          <w:rFonts w:ascii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поступкам;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способность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</w:t>
      </w:r>
      <w:r w:rsidRPr="00234261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объективному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анализу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своей</w:t>
      </w:r>
      <w:r w:rsidRPr="00234261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работы</w:t>
      </w:r>
      <w:r w:rsidRPr="00234261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работы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товарищей;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700"/>
        </w:tabs>
        <w:spacing w:before="0"/>
        <w:ind w:right="2102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осознанное,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уважительное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доброжелательное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отношение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другому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человеку, его мнению, мировоззрению, культуре, языку, вере, гражданской позиции;</w:t>
      </w:r>
    </w:p>
    <w:p w:rsidR="00560F1C" w:rsidRPr="00491A8E" w:rsidRDefault="00132601" w:rsidP="00491A8E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стремление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проявлению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эмпатии,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готовности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вести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диалог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другими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людьми.</w:t>
      </w:r>
    </w:p>
    <w:p w:rsidR="00491A8E" w:rsidRDefault="00132601" w:rsidP="00491A8E">
      <w:pPr>
        <w:pStyle w:val="1"/>
        <w:ind w:left="1701"/>
        <w:rPr>
          <w:rFonts w:ascii="Times New Roman" w:hAnsi="Times New Roman" w:cs="Times New Roman"/>
          <w:color w:val="231F20"/>
          <w:spacing w:val="-2"/>
          <w:w w:val="95"/>
        </w:rPr>
      </w:pPr>
      <w:r w:rsidRPr="00234261">
        <w:rPr>
          <w:rFonts w:ascii="Times New Roman" w:hAnsi="Times New Roman" w:cs="Times New Roman"/>
          <w:color w:val="231F20"/>
          <w:spacing w:val="12"/>
          <w:w w:val="85"/>
        </w:rPr>
        <w:t>МЕТАПРЕДМЕТНЫЕ</w:t>
      </w:r>
      <w:r w:rsidRPr="00234261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5"/>
        </w:rPr>
        <w:t>РЕЗУЛЬТАТЫ:</w:t>
      </w:r>
    </w:p>
    <w:p w:rsidR="00560F1C" w:rsidRPr="00234261" w:rsidRDefault="00132601" w:rsidP="00491A8E">
      <w:pPr>
        <w:pStyle w:val="1"/>
        <w:ind w:left="1701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spacing w:val="9"/>
          <w:w w:val="85"/>
        </w:rPr>
        <w:t>Регулятивные</w:t>
      </w:r>
      <w:r w:rsidRPr="00234261">
        <w:rPr>
          <w:rFonts w:ascii="Times New Roman" w:hAnsi="Times New Roman" w:cs="Times New Roman"/>
          <w:color w:val="58595B"/>
          <w:spacing w:val="44"/>
        </w:rPr>
        <w:t xml:space="preserve"> </w:t>
      </w:r>
      <w:r w:rsidRPr="00234261">
        <w:rPr>
          <w:rFonts w:ascii="Times New Roman" w:hAnsi="Times New Roman" w:cs="Times New Roman"/>
          <w:color w:val="58595B"/>
          <w:spacing w:val="-4"/>
          <w:w w:val="95"/>
        </w:rPr>
        <w:t>УУД: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приобретение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навыков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самоконтроля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самооценки;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понимание</w:t>
      </w:r>
      <w:r w:rsidRPr="00234261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принятие</w:t>
      </w:r>
      <w:r w:rsidRPr="0023426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учебной</w:t>
      </w:r>
      <w:r w:rsidRPr="00234261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задачи,</w:t>
      </w:r>
      <w:r w:rsidRPr="0023426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сформулированной</w:t>
      </w:r>
      <w:r w:rsidRPr="00234261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преподавателем;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планирование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своих</w:t>
      </w:r>
      <w:r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действий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отдельных</w:t>
      </w:r>
      <w:r w:rsidRPr="00234261">
        <w:rPr>
          <w:rFonts w:ascii="Times New Roman" w:hAnsi="Times New Roman" w:cs="Times New Roman"/>
          <w:color w:val="231F20"/>
          <w:spacing w:val="-1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этапах</w:t>
      </w:r>
      <w:r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работы;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осуществление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контроля,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коррекции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оценки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результатов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своей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деятельности;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700"/>
        </w:tabs>
        <w:spacing w:before="0"/>
        <w:ind w:right="1562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анализ на начальном этапе причины успеха/неуспеха, освоение с помощью педагога позитивных</w:t>
      </w:r>
      <w:r w:rsidRPr="00234261">
        <w:rPr>
          <w:rFonts w:ascii="Times New Roman" w:hAnsi="Times New Roman" w:cs="Times New Roman"/>
          <w:color w:val="231F20"/>
          <w:spacing w:val="-8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установок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типа: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«У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меня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всё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получится»,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«Я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ещё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многое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смогу».</w:t>
      </w:r>
    </w:p>
    <w:p w:rsidR="00560F1C" w:rsidRPr="00234261" w:rsidRDefault="00132601" w:rsidP="00234261">
      <w:pPr>
        <w:pStyle w:val="a3"/>
        <w:ind w:left="170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spacing w:val="10"/>
          <w:w w:val="85"/>
        </w:rPr>
        <w:t>Познавательные</w:t>
      </w:r>
      <w:r w:rsidRPr="00234261">
        <w:rPr>
          <w:rFonts w:ascii="Times New Roman" w:hAnsi="Times New Roman" w:cs="Times New Roman"/>
          <w:color w:val="58595B"/>
          <w:spacing w:val="16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85"/>
        </w:rPr>
        <w:t>УУД</w:t>
      </w:r>
      <w:r w:rsidRPr="00234261">
        <w:rPr>
          <w:rFonts w:ascii="Times New Roman" w:hAnsi="Times New Roman" w:cs="Times New Roman"/>
          <w:color w:val="58595B"/>
          <w:spacing w:val="17"/>
        </w:rPr>
        <w:t xml:space="preserve"> </w:t>
      </w:r>
      <w:r w:rsidRPr="00234261">
        <w:rPr>
          <w:rFonts w:ascii="Times New Roman" w:hAnsi="Times New Roman" w:cs="Times New Roman"/>
          <w:color w:val="58595B"/>
          <w:spacing w:val="7"/>
          <w:w w:val="85"/>
        </w:rPr>
        <w:t>позволяют: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развить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интерес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театральному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искусству;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освоить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правила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поведения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театре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(на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сцене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зрительном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зале);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сформировать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представления</w:t>
      </w:r>
      <w:r w:rsidRPr="00234261">
        <w:rPr>
          <w:rFonts w:ascii="Times New Roman" w:hAnsi="Times New Roman" w:cs="Times New Roman"/>
          <w:color w:val="231F20"/>
          <w:spacing w:val="-8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театральных</w:t>
      </w:r>
      <w:r w:rsidRPr="00234261">
        <w:rPr>
          <w:rFonts w:ascii="Times New Roman" w:hAnsi="Times New Roman" w:cs="Times New Roman"/>
          <w:color w:val="231F20"/>
          <w:spacing w:val="-1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профессиях;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освоить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правила</w:t>
      </w:r>
      <w:r w:rsidRPr="0023426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проведения</w:t>
      </w:r>
      <w:r w:rsidRPr="0023426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рефлексии;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строить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логическое</w:t>
      </w:r>
      <w:r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рассуждение</w:t>
      </w:r>
      <w:r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делать</w:t>
      </w:r>
      <w:r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вывод;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700"/>
        </w:tabs>
        <w:spacing w:before="0"/>
        <w:ind w:right="2448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выражать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разнообразные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эмоциональные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состояния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(грусть,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радость,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злоба,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удивление,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восхищение);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вербализовать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эмоциональное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впечатление,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оказанное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него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источником;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ориентироваться</w:t>
      </w:r>
      <w:r w:rsidRPr="00234261">
        <w:rPr>
          <w:rFonts w:ascii="Times New Roman" w:hAnsi="Times New Roman" w:cs="Times New Roman"/>
          <w:color w:val="231F20"/>
          <w:spacing w:val="-8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содержании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текста,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понимать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целостный</w:t>
      </w:r>
      <w:r w:rsidRPr="00234261">
        <w:rPr>
          <w:rFonts w:ascii="Times New Roman" w:hAnsi="Times New Roman" w:cs="Times New Roman"/>
          <w:color w:val="231F20"/>
          <w:spacing w:val="-8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смысл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простого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текста.</w:t>
      </w:r>
    </w:p>
    <w:p w:rsidR="00560F1C" w:rsidRPr="00234261" w:rsidRDefault="00132601" w:rsidP="00234261">
      <w:pPr>
        <w:pStyle w:val="a3"/>
        <w:ind w:left="170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spacing w:val="10"/>
          <w:w w:val="85"/>
        </w:rPr>
        <w:t>Коммуникативные</w:t>
      </w:r>
      <w:r w:rsidRPr="00234261">
        <w:rPr>
          <w:rFonts w:ascii="Times New Roman" w:hAnsi="Times New Roman" w:cs="Times New Roman"/>
          <w:color w:val="58595B"/>
          <w:spacing w:val="47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85"/>
        </w:rPr>
        <w:t>УУД</w:t>
      </w:r>
      <w:r w:rsidRPr="00234261">
        <w:rPr>
          <w:rFonts w:ascii="Times New Roman" w:hAnsi="Times New Roman" w:cs="Times New Roman"/>
          <w:color w:val="58595B"/>
          <w:spacing w:val="48"/>
        </w:rPr>
        <w:t xml:space="preserve"> </w:t>
      </w:r>
      <w:r w:rsidRPr="00234261">
        <w:rPr>
          <w:rFonts w:ascii="Times New Roman" w:hAnsi="Times New Roman" w:cs="Times New Roman"/>
          <w:color w:val="58595B"/>
          <w:spacing w:val="7"/>
          <w:w w:val="85"/>
        </w:rPr>
        <w:t>позволяют: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700"/>
        </w:tabs>
        <w:spacing w:before="0"/>
        <w:ind w:right="1910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организовывать учебное взаимодействие и совместную деятельность с педагогом 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>сверстниками;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700"/>
        </w:tabs>
        <w:spacing w:before="0"/>
        <w:ind w:right="1407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работать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индивидуально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группе: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находить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общее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решение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разрешать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конфликты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основе</w:t>
      </w:r>
      <w:r w:rsidRPr="00234261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согласования</w:t>
      </w:r>
      <w:r w:rsidRPr="00234261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позиций</w:t>
      </w:r>
      <w:r w:rsidRPr="00234261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учета</w:t>
      </w:r>
      <w:r w:rsidRPr="00234261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интересов;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формулировать,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аргументировать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отстаивать</w:t>
      </w:r>
      <w:r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свою</w:t>
      </w:r>
      <w:r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точку</w:t>
      </w:r>
      <w:r w:rsidRPr="00234261">
        <w:rPr>
          <w:rFonts w:ascii="Times New Roman" w:hAnsi="Times New Roman" w:cs="Times New Roman"/>
          <w:color w:val="231F20"/>
          <w:spacing w:val="-1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зрения;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отбирать</w:t>
      </w:r>
      <w:r w:rsidRPr="00234261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использовать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речевые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средства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процессе</w:t>
      </w:r>
      <w:r w:rsidRPr="00234261">
        <w:rPr>
          <w:rFonts w:ascii="Times New Roman" w:hAnsi="Times New Roman" w:cs="Times New Roman"/>
          <w:color w:val="231F20"/>
          <w:spacing w:val="-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коммуникации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другими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людьми</w:t>
      </w:r>
    </w:p>
    <w:p w:rsidR="00560F1C" w:rsidRPr="00234261" w:rsidRDefault="00132601" w:rsidP="00234261">
      <w:pPr>
        <w:pStyle w:val="a3"/>
        <w:ind w:left="170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(диалог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паре,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малой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группе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т.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>д.);</w:t>
      </w:r>
    </w:p>
    <w:p w:rsidR="00560F1C" w:rsidRPr="00234261" w:rsidRDefault="00132601" w:rsidP="00234261">
      <w:pPr>
        <w:pStyle w:val="a4"/>
        <w:numPr>
          <w:ilvl w:val="1"/>
          <w:numId w:val="5"/>
        </w:numPr>
        <w:tabs>
          <w:tab w:val="left" w:pos="1700"/>
        </w:tabs>
        <w:spacing w:before="0"/>
        <w:ind w:right="1568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соблюдать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нормы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публичной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речи,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регламент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монологе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дискуссии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соответствии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коммуникативной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задачей.</w:t>
      </w: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pgSz w:w="11910" w:h="16840"/>
          <w:pgMar w:top="800" w:right="0" w:bottom="1000" w:left="0" w:header="0" w:footer="800" w:gutter="0"/>
          <w:cols w:space="720"/>
        </w:sectPr>
      </w:pPr>
    </w:p>
    <w:p w:rsidR="00560F1C" w:rsidRPr="00234261" w:rsidRDefault="00CE2BAF" w:rsidP="0023426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840220" cy="446405"/>
                <wp:effectExtent l="0" t="0" r="0" b="0"/>
                <wp:docPr id="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0220" cy="446405"/>
                        </a:xfrm>
                        <a:prstGeom prst="rect">
                          <a:avLst/>
                        </a:prstGeom>
                        <a:solidFill>
                          <a:srgbClr val="C11A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952" w:rsidRDefault="005C7952">
                            <w:pPr>
                              <w:spacing w:before="136"/>
                              <w:ind w:left="1531"/>
                              <w:rPr>
                                <w:rFonts w:ascii="Arial Black" w:hAns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pacing w:val="12"/>
                                <w:w w:val="85"/>
                                <w:sz w:val="26"/>
                              </w:rPr>
                              <w:t>ФОРМЫ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8"/>
                                <w:sz w:val="26"/>
                              </w:rPr>
                              <w:t>КОНТРОЛЯ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" o:spid="_x0000_s1028" type="#_x0000_t202" style="width:538.6pt;height:3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" fillcolor="#c11a29" stroked="f">
                <v:path arrowok="t"/>
                <v:textbox inset="0,0,0,0">
                  <w:txbxContent>
                    <w:p w:rsidR="005C7952" w:rsidRDefault="005C7952">
                      <w:pPr>
                        <w:spacing w:before="136"/>
                        <w:ind w:left="1531"/>
                        <w:rPr>
                          <w:rFonts w:ascii="Arial Black" w:hAns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spacing w:val="12"/>
                          <w:w w:val="85"/>
                          <w:sz w:val="26"/>
                        </w:rPr>
                        <w:t>ФОРМЫ</w:t>
                      </w:r>
                      <w:r>
                        <w:rPr>
                          <w:rFonts w:ascii="Arial Black" w:hAnsi="Arial Black"/>
                          <w:color w:val="FFFFFF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8"/>
                          <w:sz w:val="26"/>
                        </w:rPr>
                        <w:t>КОНТРОЛЯ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 xml:space="preserve">Реализация программы «Школьный театр» предусматривает текущий контроль и итоговую </w:t>
      </w:r>
      <w:r w:rsidRPr="00234261">
        <w:rPr>
          <w:rFonts w:ascii="Times New Roman" w:hAnsi="Times New Roman" w:cs="Times New Roman"/>
          <w:color w:val="231F20"/>
          <w:spacing w:val="-6"/>
        </w:rPr>
        <w:t>аттестацию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обучающихся.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>Текущий</w:t>
      </w:r>
      <w:r w:rsidRPr="00234261">
        <w:rPr>
          <w:rFonts w:ascii="Times New Roman" w:hAnsi="Times New Roman" w:cs="Times New Roman"/>
          <w:color w:val="58595B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90"/>
        </w:rPr>
        <w:t>контроль</w:t>
      </w:r>
      <w:r w:rsidRPr="00234261">
        <w:rPr>
          <w:rFonts w:ascii="Times New Roman" w:hAnsi="Times New Roman" w:cs="Times New Roman"/>
          <w:color w:val="58595B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проводится на занятиях в форме пе</w:t>
      </w:r>
      <w:r w:rsidR="00491A8E">
        <w:rPr>
          <w:rFonts w:ascii="Times New Roman" w:hAnsi="Times New Roman" w:cs="Times New Roman"/>
          <w:color w:val="231F20"/>
          <w:w w:val="90"/>
        </w:rPr>
        <w:t>дагогического наблюдения за вы</w:t>
      </w:r>
      <w:r w:rsidRPr="00234261">
        <w:rPr>
          <w:rFonts w:ascii="Times New Roman" w:hAnsi="Times New Roman" w:cs="Times New Roman"/>
          <w:color w:val="231F20"/>
          <w:w w:val="90"/>
        </w:rPr>
        <w:t>полнением специальных упражнений, театральных игр, показа этюдов и миниатюр.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spacing w:val="-2"/>
          <w:w w:val="90"/>
        </w:rPr>
        <w:t>Итоговая</w:t>
      </w:r>
      <w:r w:rsidRPr="00234261">
        <w:rPr>
          <w:rFonts w:ascii="Times New Roman" w:hAnsi="Times New Roman" w:cs="Times New Roman"/>
          <w:color w:val="58595B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spacing w:val="-2"/>
          <w:w w:val="90"/>
        </w:rPr>
        <w:t>аттестация</w:t>
      </w:r>
      <w:r w:rsidRPr="00234261">
        <w:rPr>
          <w:rFonts w:ascii="Times New Roman" w:hAnsi="Times New Roman" w:cs="Times New Roman"/>
          <w:color w:val="58595B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обучающихся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проводится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конце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учебного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года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окончании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освое</w:t>
      </w:r>
      <w:r w:rsidRPr="00234261">
        <w:rPr>
          <w:rFonts w:ascii="Times New Roman" w:hAnsi="Times New Roman" w:cs="Times New Roman"/>
          <w:color w:val="231F20"/>
          <w:w w:val="90"/>
        </w:rPr>
        <w:t>ния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программы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«Школьный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театр»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форме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творческого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отчета: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показа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инсценировок,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театраль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ных миниатюр, </w:t>
      </w:r>
      <w:r w:rsidR="00491A8E" w:rsidRPr="00234261">
        <w:rPr>
          <w:rFonts w:ascii="Times New Roman" w:hAnsi="Times New Roman" w:cs="Times New Roman"/>
          <w:color w:val="231F20"/>
          <w:w w:val="90"/>
        </w:rPr>
        <w:t>мини спектаклей</w:t>
      </w:r>
      <w:r w:rsidRPr="00234261">
        <w:rPr>
          <w:rFonts w:ascii="Times New Roman" w:hAnsi="Times New Roman" w:cs="Times New Roman"/>
          <w:color w:val="231F20"/>
          <w:w w:val="90"/>
        </w:rPr>
        <w:t>, проведения школьного мероприятия.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ind w:left="1531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12"/>
          <w:w w:val="85"/>
        </w:rPr>
        <w:t>УЧЕБНО-</w:t>
      </w:r>
      <w:r w:rsidRPr="00234261">
        <w:rPr>
          <w:rFonts w:ascii="Times New Roman" w:hAnsi="Times New Roman" w:cs="Times New Roman"/>
          <w:color w:val="231F20"/>
          <w:spacing w:val="11"/>
          <w:w w:val="85"/>
        </w:rPr>
        <w:t>ТЕМАТИЧЕСКИЙ</w:t>
      </w:r>
      <w:r w:rsidRPr="00234261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0"/>
          <w:w w:val="85"/>
        </w:rPr>
        <w:t>ПЛАН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9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60F1C" w:rsidRPr="00234261" w:rsidTr="00C10DAE">
        <w:trPr>
          <w:trHeight w:val="316"/>
        </w:trPr>
        <w:tc>
          <w:tcPr>
            <w:tcW w:w="500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FFFFFF"/>
                <w:spacing w:val="-10"/>
                <w:w w:val="85"/>
                <w:sz w:val="24"/>
                <w:szCs w:val="24"/>
              </w:rPr>
              <w:t>№</w:t>
            </w:r>
          </w:p>
        </w:tc>
        <w:tc>
          <w:tcPr>
            <w:tcW w:w="2517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FFFFFF"/>
                <w:spacing w:val="-2"/>
                <w:w w:val="90"/>
                <w:sz w:val="24"/>
                <w:szCs w:val="24"/>
              </w:rPr>
              <w:t xml:space="preserve">Название </w:t>
            </w:r>
            <w:r w:rsidRPr="00C10DAE">
              <w:rPr>
                <w:rFonts w:ascii="Times New Roman" w:hAnsi="Times New Roman" w:cs="Times New Roman"/>
                <w:color w:val="FFFFFF"/>
                <w:spacing w:val="-2"/>
                <w:w w:val="80"/>
                <w:sz w:val="24"/>
                <w:szCs w:val="24"/>
              </w:rPr>
              <w:t>раздела/темы</w:t>
            </w:r>
          </w:p>
        </w:tc>
        <w:tc>
          <w:tcPr>
            <w:tcW w:w="3302" w:type="dxa"/>
            <w:gridSpan w:val="3"/>
            <w:tcBorders>
              <w:top w:val="nil"/>
            </w:tcBorders>
            <w:shd w:val="clear" w:color="auto" w:fill="C11A29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FFFFFF"/>
                <w:w w:val="75"/>
                <w:sz w:val="24"/>
                <w:szCs w:val="24"/>
              </w:rPr>
              <w:t>Количество</w:t>
            </w:r>
            <w:r w:rsidRPr="00C10DAE">
              <w:rPr>
                <w:rFonts w:ascii="Times New Roman" w:hAnsi="Times New Roman" w:cs="Times New Roman"/>
                <w:color w:val="FFFFFF"/>
                <w:spacing w:val="21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FFFFFF"/>
                <w:spacing w:val="-4"/>
                <w:w w:val="90"/>
                <w:sz w:val="24"/>
                <w:szCs w:val="24"/>
              </w:rPr>
              <w:t>часов</w:t>
            </w:r>
          </w:p>
        </w:tc>
        <w:tc>
          <w:tcPr>
            <w:tcW w:w="3470" w:type="dxa"/>
            <w:vMerge w:val="restart"/>
            <w:tcBorders>
              <w:top w:val="nil"/>
              <w:bottom w:val="nil"/>
            </w:tcBorders>
            <w:shd w:val="clear" w:color="auto" w:fill="C11A29"/>
          </w:tcPr>
          <w:p w:rsidR="00560F1C" w:rsidRPr="00C10DAE" w:rsidRDefault="00132601" w:rsidP="00C10DAE">
            <w:pPr>
              <w:pStyle w:val="TableParagraph"/>
              <w:ind w:left="79" w:right="75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FFFFFF"/>
                <w:spacing w:val="-2"/>
                <w:w w:val="90"/>
                <w:sz w:val="24"/>
                <w:szCs w:val="24"/>
              </w:rPr>
              <w:t>Формы</w:t>
            </w:r>
            <w:r w:rsidRPr="00C10DAE">
              <w:rPr>
                <w:rFonts w:ascii="Times New Roman" w:hAnsi="Times New Roman" w:cs="Times New Roman"/>
                <w:color w:val="FFFFFF"/>
                <w:spacing w:val="-17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FFFFFF"/>
                <w:spacing w:val="-2"/>
                <w:w w:val="90"/>
                <w:sz w:val="24"/>
                <w:szCs w:val="24"/>
              </w:rPr>
              <w:t xml:space="preserve">аттестации/ </w:t>
            </w:r>
            <w:r w:rsidRPr="00C10DAE">
              <w:rPr>
                <w:rFonts w:ascii="Times New Roman" w:hAnsi="Times New Roman" w:cs="Times New Roman"/>
                <w:color w:val="FFFFFF"/>
                <w:spacing w:val="-2"/>
                <w:w w:val="80"/>
                <w:sz w:val="24"/>
                <w:szCs w:val="24"/>
              </w:rPr>
              <w:t>контроля</w:t>
            </w:r>
            <w:r w:rsidRPr="00C10DAE">
              <w:rPr>
                <w:rFonts w:ascii="Times New Roman" w:hAnsi="Times New Roman" w:cs="Times New Roman"/>
                <w:color w:val="FFFFFF"/>
                <w:spacing w:val="-11"/>
                <w:w w:val="8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FFFFFF"/>
                <w:spacing w:val="-2"/>
                <w:w w:val="80"/>
                <w:sz w:val="24"/>
                <w:szCs w:val="24"/>
              </w:rPr>
              <w:t>по</w:t>
            </w:r>
            <w:r w:rsidRPr="00C10DAE">
              <w:rPr>
                <w:rFonts w:ascii="Times New Roman" w:hAnsi="Times New Roman" w:cs="Times New Roman"/>
                <w:color w:val="FFFFFF"/>
                <w:spacing w:val="-9"/>
                <w:w w:val="8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FFFFFF"/>
                <w:spacing w:val="-2"/>
                <w:w w:val="80"/>
                <w:sz w:val="24"/>
                <w:szCs w:val="24"/>
              </w:rPr>
              <w:t>разделам</w:t>
            </w:r>
          </w:p>
        </w:tc>
      </w:tr>
      <w:tr w:rsidR="00560F1C" w:rsidRPr="00234261" w:rsidTr="00C10DAE">
        <w:trPr>
          <w:trHeight w:val="315"/>
        </w:trPr>
        <w:tc>
          <w:tcPr>
            <w:tcW w:w="500" w:type="dxa"/>
            <w:vMerge/>
            <w:tcBorders>
              <w:top w:val="nil"/>
              <w:bottom w:val="nil"/>
            </w:tcBorders>
            <w:shd w:val="clear" w:color="auto" w:fill="C11A29"/>
          </w:tcPr>
          <w:p w:rsidR="00560F1C" w:rsidRPr="00C10DAE" w:rsidRDefault="00560F1C" w:rsidP="00234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tcBorders>
              <w:top w:val="nil"/>
              <w:bottom w:val="nil"/>
            </w:tcBorders>
            <w:shd w:val="clear" w:color="auto" w:fill="C11A29"/>
          </w:tcPr>
          <w:p w:rsidR="00560F1C" w:rsidRPr="00C10DAE" w:rsidRDefault="00560F1C" w:rsidP="00234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nil"/>
            </w:tcBorders>
            <w:shd w:val="clear" w:color="auto" w:fill="C11A29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FFFFFF"/>
                <w:spacing w:val="-4"/>
                <w:w w:val="85"/>
                <w:sz w:val="24"/>
                <w:szCs w:val="24"/>
              </w:rPr>
              <w:t>Всего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C11A29"/>
          </w:tcPr>
          <w:p w:rsidR="00560F1C" w:rsidRPr="00C10DAE" w:rsidRDefault="00132601" w:rsidP="00C10DAE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FFFFFF"/>
                <w:spacing w:val="-2"/>
                <w:w w:val="90"/>
                <w:sz w:val="24"/>
                <w:szCs w:val="24"/>
              </w:rPr>
              <w:t>Теория</w:t>
            </w:r>
          </w:p>
        </w:tc>
        <w:tc>
          <w:tcPr>
            <w:tcW w:w="1103" w:type="dxa"/>
            <w:tcBorders>
              <w:bottom w:val="nil"/>
            </w:tcBorders>
            <w:shd w:val="clear" w:color="auto" w:fill="C11A29"/>
          </w:tcPr>
          <w:p w:rsidR="00560F1C" w:rsidRPr="00C10DAE" w:rsidRDefault="00132601" w:rsidP="00C10DAE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FFFFFF"/>
                <w:spacing w:val="-2"/>
                <w:w w:val="85"/>
                <w:sz w:val="24"/>
                <w:szCs w:val="24"/>
              </w:rPr>
              <w:t>Практика</w:t>
            </w:r>
          </w:p>
        </w:tc>
        <w:tc>
          <w:tcPr>
            <w:tcW w:w="3470" w:type="dxa"/>
            <w:vMerge/>
            <w:tcBorders>
              <w:top w:val="nil"/>
              <w:bottom w:val="nil"/>
            </w:tcBorders>
            <w:shd w:val="clear" w:color="auto" w:fill="C11A29"/>
          </w:tcPr>
          <w:p w:rsidR="00560F1C" w:rsidRPr="00C10DAE" w:rsidRDefault="00560F1C" w:rsidP="00234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0F1C" w:rsidRPr="00234261" w:rsidRDefault="00132601" w:rsidP="00234261">
      <w:pPr>
        <w:tabs>
          <w:tab w:val="left" w:pos="1553"/>
          <w:tab w:val="left" w:pos="4070"/>
          <w:tab w:val="left" w:pos="5170"/>
          <w:tab w:val="left" w:pos="6268"/>
          <w:tab w:val="left" w:pos="7371"/>
        </w:tabs>
        <w:ind w:left="1053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58595B"/>
          <w:spacing w:val="-5"/>
          <w:w w:val="95"/>
          <w:sz w:val="24"/>
          <w:szCs w:val="24"/>
        </w:rPr>
        <w:t>1.</w:t>
      </w:r>
      <w:r w:rsidRPr="00234261">
        <w:rPr>
          <w:rFonts w:ascii="Times New Roman" w:hAnsi="Times New Roman" w:cs="Times New Roman"/>
          <w:color w:val="58595B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Вводное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занятие.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>1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>1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>-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Беседа,</w:t>
      </w:r>
      <w:r w:rsidRPr="00234261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игра,</w:t>
      </w:r>
      <w:r w:rsidRPr="00234261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85"/>
          <w:sz w:val="24"/>
          <w:szCs w:val="24"/>
        </w:rPr>
        <w:t>инструктаж.</w:t>
      </w: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60F1C" w:rsidRPr="00234261" w:rsidTr="00C10DAE">
        <w:trPr>
          <w:trHeight w:val="853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spacing w:val="-5"/>
                <w:w w:val="95"/>
                <w:sz w:val="24"/>
                <w:szCs w:val="24"/>
              </w:rPr>
              <w:t>2.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0F1C" w:rsidP="00C10D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Азбука</w:t>
            </w:r>
            <w:r w:rsidRPr="00C10DAE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театра.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0F1C" w:rsidP="00C10D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0F1C" w:rsidP="00C10D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0F1C" w:rsidP="00C10D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1C" w:rsidRPr="00C10DAE" w:rsidRDefault="00565A83" w:rsidP="00C10DAE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w w:val="80"/>
                <w:sz w:val="24"/>
                <w:szCs w:val="24"/>
              </w:rPr>
              <w:t>-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C10DAE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Беседа,</w:t>
            </w:r>
            <w:r w:rsidRPr="00C10DAE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игры,</w:t>
            </w:r>
            <w:r w:rsidRPr="00C10DAE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w w:val="85"/>
                <w:sz w:val="24"/>
                <w:szCs w:val="24"/>
              </w:rPr>
              <w:t>тестирование,</w:t>
            </w:r>
          </w:p>
          <w:p w:rsidR="00560F1C" w:rsidRPr="00C10DAE" w:rsidRDefault="00132601" w:rsidP="00C10DAE">
            <w:pPr>
              <w:pStyle w:val="TableParagraph"/>
              <w:ind w:left="79" w:right="75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«посвящение</w:t>
            </w:r>
            <w:r w:rsidRPr="00C10DAE">
              <w:rPr>
                <w:rFonts w:ascii="Times New Roman" w:hAnsi="Times New Roman" w:cs="Times New Roman"/>
                <w:color w:val="231F20"/>
                <w:spacing w:val="-13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в</w:t>
            </w:r>
            <w:r w:rsidRPr="00C10DAE">
              <w:rPr>
                <w:rFonts w:ascii="Times New Roman" w:hAnsi="Times New Roman" w:cs="Times New Roman"/>
                <w:color w:val="231F20"/>
                <w:spacing w:val="-12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театральные 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зрители».</w:t>
            </w:r>
          </w:p>
        </w:tc>
      </w:tr>
    </w:tbl>
    <w:p w:rsidR="00560F1C" w:rsidRPr="00234261" w:rsidRDefault="00132601" w:rsidP="00234261">
      <w:pPr>
        <w:tabs>
          <w:tab w:val="left" w:pos="1553"/>
          <w:tab w:val="left" w:pos="4070"/>
          <w:tab w:val="left" w:pos="5170"/>
          <w:tab w:val="left" w:pos="6268"/>
          <w:tab w:val="left" w:pos="7371"/>
        </w:tabs>
        <w:ind w:left="1053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58595B"/>
          <w:spacing w:val="-5"/>
          <w:w w:val="95"/>
          <w:sz w:val="24"/>
          <w:szCs w:val="24"/>
        </w:rPr>
        <w:t>3.</w:t>
      </w:r>
      <w:r w:rsidRPr="00234261">
        <w:rPr>
          <w:rFonts w:ascii="Times New Roman" w:hAnsi="Times New Roman" w:cs="Times New Roman"/>
          <w:color w:val="58595B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Театральное</w:t>
      </w:r>
      <w:r w:rsidRPr="00234261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="00FE268E" w:rsidRPr="00234261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за кулисье</w:t>
      </w:r>
      <w:r w:rsidRPr="00234261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.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>2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>1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w w:val="95"/>
          <w:sz w:val="24"/>
          <w:szCs w:val="24"/>
        </w:rPr>
        <w:t>1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Экскурсия,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творческое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задание.</w:t>
      </w: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60F1C" w:rsidRPr="00234261" w:rsidTr="00C10DAE">
        <w:trPr>
          <w:trHeight w:val="589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spacing w:val="-5"/>
                <w:w w:val="90"/>
                <w:sz w:val="24"/>
                <w:szCs w:val="24"/>
              </w:rPr>
              <w:t>4.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Посещение</w:t>
            </w:r>
            <w:r w:rsidRPr="00C10DAE">
              <w:rPr>
                <w:rFonts w:ascii="Times New Roman" w:hAnsi="Times New Roman" w:cs="Times New Roman"/>
                <w:color w:val="231F20"/>
                <w:spacing w:val="15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w w:val="95"/>
                <w:sz w:val="24"/>
                <w:szCs w:val="24"/>
              </w:rPr>
              <w:t>театра.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C10DAE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C10DAE">
            <w:pPr>
              <w:pStyle w:val="TableParagraph"/>
              <w:ind w:left="79" w:right="75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Просмотр</w:t>
            </w:r>
            <w:r w:rsidRPr="00C10DAE">
              <w:rPr>
                <w:rFonts w:ascii="Times New Roman" w:hAnsi="Times New Roman" w:cs="Times New Roman"/>
                <w:color w:val="231F20"/>
                <w:spacing w:val="-13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спектакля, </w:t>
            </w:r>
            <w:r w:rsidRPr="00C10DA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</w:t>
            </w: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эссе.</w:t>
            </w:r>
          </w:p>
        </w:tc>
      </w:tr>
    </w:tbl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pgSz w:w="11910" w:h="16840"/>
          <w:pgMar w:top="960" w:right="0" w:bottom="1000" w:left="0" w:header="0" w:footer="800" w:gutter="0"/>
          <w:cols w:space="720"/>
        </w:sectPr>
      </w:pPr>
    </w:p>
    <w:p w:rsidR="00560F1C" w:rsidRPr="00234261" w:rsidRDefault="00CE2BAF" w:rsidP="00234261">
      <w:pPr>
        <w:ind w:left="1553"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668655</wp:posOffset>
                </wp:positionH>
                <wp:positionV relativeFrom="paragraph">
                  <wp:posOffset>78740</wp:posOffset>
                </wp:positionV>
                <wp:extent cx="113030" cy="20828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20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7952" w:rsidRDefault="005C7952">
                            <w:pPr>
                              <w:spacing w:before="9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  <w:color w:val="58595B"/>
                                <w:spacing w:val="-5"/>
                                <w:w w:val="80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5" o:spid="_x0000_s1029" type="#_x0000_t202" style="position:absolute;left:0;text-align:left;margin-left:52.65pt;margin-top:6.2pt;width:8.9pt;height:16.4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" filled="f" stroked="f">
                <v:path arrowok="t"/>
                <v:textbox inset="0,0,0,0">
                  <w:txbxContent>
                    <w:p w:rsidR="005C7952" w:rsidRDefault="005C7952">
                      <w:pPr>
                        <w:spacing w:before="9"/>
                        <w:rPr>
                          <w:rFonts w:ascii="Arial Black"/>
                        </w:rPr>
                      </w:pPr>
                      <w:r>
                        <w:rPr>
                          <w:rFonts w:ascii="Arial Black"/>
                          <w:color w:val="58595B"/>
                          <w:spacing w:val="-5"/>
                          <w:w w:val="80"/>
                        </w:rPr>
                        <w:t>5.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78740</wp:posOffset>
                </wp:positionV>
                <wp:extent cx="1520190" cy="2082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0190" cy="20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7952" w:rsidRDefault="005C7952">
                            <w:pPr>
                              <w:tabs>
                                <w:tab w:val="left" w:pos="1099"/>
                                <w:tab w:val="left" w:pos="2198"/>
                              </w:tabs>
                              <w:spacing w:before="31"/>
                            </w:pPr>
                            <w:r>
                              <w:rPr>
                                <w:color w:val="231F20"/>
                                <w:spacing w:val="-5"/>
                                <w:w w:val="95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w w:val="95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</w:rPr>
                              <w:t xml:space="preserve">              </w:t>
                            </w:r>
                            <w:r>
                              <w:rPr>
                                <w:color w:val="231F20"/>
                                <w:spacing w:val="-11"/>
                                <w:w w:val="85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6" o:spid="_x0000_s1030" type="#_x0000_t202" style="position:absolute;left:0;text-align:left;margin-left:203.55pt;margin-top:6.2pt;width:119.7pt;height:16.4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" filled="f" stroked="f">
                <v:path arrowok="t"/>
                <v:textbox inset="0,0,0,0">
                  <w:txbxContent>
                    <w:p w:rsidR="005C7952" w:rsidRDefault="005C7952">
                      <w:pPr>
                        <w:tabs>
                          <w:tab w:val="left" w:pos="1099"/>
                          <w:tab w:val="left" w:pos="2198"/>
                        </w:tabs>
                        <w:spacing w:before="31"/>
                      </w:pPr>
                      <w:r>
                        <w:rPr>
                          <w:color w:val="231F20"/>
                          <w:spacing w:val="-5"/>
                          <w:w w:val="95"/>
                        </w:rPr>
                        <w:t>4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w w:val="95"/>
                        </w:rPr>
                        <w:t>2</w:t>
                      </w:r>
                      <w:r>
                        <w:rPr>
                          <w:color w:val="231F20"/>
                        </w:rPr>
                        <w:t xml:space="preserve">              </w:t>
                      </w:r>
                      <w:r>
                        <w:rPr>
                          <w:color w:val="231F20"/>
                          <w:spacing w:val="-11"/>
                          <w:w w:val="85"/>
                        </w:rPr>
                        <w:t xml:space="preserve">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828040</wp:posOffset>
                </wp:positionV>
                <wp:extent cx="1526540" cy="20828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0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7952" w:rsidRDefault="005C7952">
                            <w:pPr>
                              <w:tabs>
                                <w:tab w:val="left" w:pos="1099"/>
                                <w:tab w:val="left" w:pos="2198"/>
                              </w:tabs>
                              <w:spacing w:before="31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2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1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2"/>
                                <w:w w:val="9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7" o:spid="_x0000_s1031" type="#_x0000_t202" style="position:absolute;left:0;text-align:left;margin-left:203.55pt;margin-top:65.2pt;width:120.2pt;height:16.4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" filled="f" stroked="f">
                <v:path arrowok="t"/>
                <v:textbox inset="0,0,0,0">
                  <w:txbxContent>
                    <w:p w:rsidR="005C7952" w:rsidRDefault="005C7952">
                      <w:pPr>
                        <w:tabs>
                          <w:tab w:val="left" w:pos="1099"/>
                          <w:tab w:val="left" w:pos="2198"/>
                        </w:tabs>
                        <w:spacing w:before="31"/>
                      </w:pPr>
                      <w:r>
                        <w:rPr>
                          <w:color w:val="231F20"/>
                          <w:spacing w:val="-5"/>
                        </w:rPr>
                        <w:t>2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 xml:space="preserve"> 1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12"/>
                          <w:w w:val="9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2601" w:rsidRPr="00234261">
        <w:rPr>
          <w:rFonts w:ascii="Times New Roman" w:hAnsi="Times New Roman" w:cs="Times New Roman"/>
          <w:color w:val="231F20"/>
          <w:sz w:val="24"/>
          <w:szCs w:val="24"/>
        </w:rPr>
        <w:t>Сценическая</w:t>
      </w:r>
      <w:r w:rsidR="00132601"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132601" w:rsidRPr="00234261">
        <w:rPr>
          <w:rFonts w:ascii="Times New Roman" w:hAnsi="Times New Roman" w:cs="Times New Roman"/>
          <w:color w:val="231F20"/>
          <w:sz w:val="24"/>
          <w:szCs w:val="24"/>
        </w:rPr>
        <w:t xml:space="preserve">речь. </w:t>
      </w:r>
      <w:r w:rsidR="00132601"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Культура</w:t>
      </w:r>
      <w:r w:rsidR="00132601"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="00132601"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и</w:t>
      </w:r>
      <w:r w:rsidR="00132601"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="00132601"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техника</w:t>
      </w:r>
      <w:r w:rsidR="00132601"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="00132601"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речи.</w:t>
      </w:r>
    </w:p>
    <w:p w:rsidR="00560F1C" w:rsidRPr="00234261" w:rsidRDefault="00132601" w:rsidP="00234261">
      <w:pPr>
        <w:ind w:left="1553" w:right="133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sz w:val="24"/>
          <w:szCs w:val="24"/>
        </w:rPr>
        <w:br w:type="column"/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lastRenderedPageBreak/>
        <w:t>Беседа,</w:t>
      </w:r>
      <w:r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наблюдение;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выполнение творческих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заданий</w:t>
      </w: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type w:val="continuous"/>
          <w:pgSz w:w="11910" w:h="16840"/>
          <w:pgMar w:top="1940" w:right="0" w:bottom="280" w:left="0" w:header="0" w:footer="800" w:gutter="0"/>
          <w:cols w:num="2" w:space="720" w:equalWidth="0">
            <w:col w:w="3888" w:space="1930"/>
            <w:col w:w="6092"/>
          </w:cols>
        </w:sect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60F1C" w:rsidRPr="00234261" w:rsidTr="00C10DAE">
        <w:trPr>
          <w:trHeight w:val="589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spacing w:val="-5"/>
                <w:w w:val="95"/>
                <w:sz w:val="24"/>
                <w:szCs w:val="24"/>
              </w:rPr>
              <w:t>6.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Художественное</w:t>
            </w:r>
            <w:r w:rsidRPr="00C10DA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чтение.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5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w w:val="80"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C10DAE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C10DAE">
            <w:pPr>
              <w:pStyle w:val="TableParagraph"/>
              <w:ind w:left="79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Беседа,</w:t>
            </w:r>
            <w:r w:rsidRPr="00C10DAE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наблюдение;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выполнение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творческих</w:t>
            </w:r>
            <w:r w:rsidRPr="00C10DAE">
              <w:rPr>
                <w:rFonts w:ascii="Times New Roman" w:hAnsi="Times New Roman" w:cs="Times New Roman"/>
                <w:color w:val="231F20"/>
                <w:spacing w:val="-6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заданий</w:t>
            </w:r>
          </w:p>
        </w:tc>
      </w:tr>
    </w:tbl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type w:val="continuous"/>
          <w:pgSz w:w="11910" w:h="16840"/>
          <w:pgMar w:top="1940" w:right="0" w:bottom="280" w:left="0" w:header="0" w:footer="800" w:gutter="0"/>
          <w:cols w:space="720"/>
        </w:sectPr>
      </w:pPr>
    </w:p>
    <w:p w:rsidR="00560F1C" w:rsidRPr="00234261" w:rsidRDefault="00CE2BAF" w:rsidP="00234261">
      <w:pPr>
        <w:ind w:left="1553" w:right="38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668655</wp:posOffset>
                </wp:positionH>
                <wp:positionV relativeFrom="paragraph">
                  <wp:posOffset>85090</wp:posOffset>
                </wp:positionV>
                <wp:extent cx="98425" cy="20828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425" cy="20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7952" w:rsidRDefault="005C7952">
                            <w:pPr>
                              <w:spacing w:before="9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  <w:color w:val="58595B"/>
                                <w:spacing w:val="-10"/>
                                <w:w w:val="75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8" o:spid="_x0000_s1032" type="#_x0000_t202" style="position:absolute;left:0;text-align:left;margin-left:52.65pt;margin-top:6.7pt;width:7.75pt;height:16.4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" filled="f" stroked="f">
                <v:path arrowok="t"/>
                <v:textbox inset="0,0,0,0">
                  <w:txbxContent>
                    <w:p w:rsidR="005C7952" w:rsidRDefault="005C7952">
                      <w:pPr>
                        <w:spacing w:before="9"/>
                        <w:rPr>
                          <w:rFonts w:ascii="Arial Black"/>
                        </w:rPr>
                      </w:pPr>
                      <w:r>
                        <w:rPr>
                          <w:rFonts w:ascii="Arial Black"/>
                          <w:color w:val="58595B"/>
                          <w:spacing w:val="-10"/>
                          <w:w w:val="75"/>
                        </w:rPr>
                        <w:t>7.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2601"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Основы</w:t>
      </w:r>
      <w:r w:rsidR="00132601"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="00132601"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актерской </w:t>
      </w:r>
      <w:r w:rsidR="00132601"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грамоты.</w:t>
      </w:r>
    </w:p>
    <w:p w:rsidR="00560F1C" w:rsidRPr="00234261" w:rsidRDefault="00132601" w:rsidP="00234261">
      <w:pPr>
        <w:ind w:left="1553" w:right="133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sz w:val="24"/>
          <w:szCs w:val="24"/>
        </w:rPr>
        <w:br w:type="column"/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lastRenderedPageBreak/>
        <w:t>Беседа,</w:t>
      </w:r>
      <w:r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наблюдение;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выполнение творческих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заданий</w:t>
      </w: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type w:val="continuous"/>
          <w:pgSz w:w="11910" w:h="16840"/>
          <w:pgMar w:top="1940" w:right="0" w:bottom="280" w:left="0" w:header="0" w:footer="800" w:gutter="0"/>
          <w:cols w:num="2" w:space="720" w:equalWidth="0">
            <w:col w:w="3293" w:space="2525"/>
            <w:col w:w="6092"/>
          </w:cols>
        </w:sect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60F1C" w:rsidRPr="00234261" w:rsidTr="00C10DAE">
        <w:trPr>
          <w:trHeight w:val="853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0F1C" w:rsidP="00C10D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spacing w:val="-5"/>
                <w:sz w:val="24"/>
                <w:szCs w:val="24"/>
              </w:rPr>
              <w:t>8.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Предлагаемые обстоятельства. </w:t>
            </w:r>
            <w:r w:rsidRPr="00C10DAE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Театральные игры.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0F1C" w:rsidP="00C10D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0F1C" w:rsidP="00C10D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0F1C" w:rsidP="00C10DA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F1C" w:rsidRPr="00C10DAE" w:rsidRDefault="00565A83" w:rsidP="00C10DAE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4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C10DAE">
            <w:pPr>
              <w:pStyle w:val="TableParagraph"/>
              <w:ind w:left="79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Беседа,</w:t>
            </w:r>
            <w:r w:rsidRPr="00C10DAE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наблюдение;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выполнение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творческих</w:t>
            </w:r>
            <w:r w:rsidRPr="00C10DAE">
              <w:rPr>
                <w:rFonts w:ascii="Times New Roman" w:hAnsi="Times New Roman" w:cs="Times New Roman"/>
                <w:color w:val="231F20"/>
                <w:spacing w:val="-6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заданий</w:t>
            </w:r>
          </w:p>
        </w:tc>
      </w:tr>
    </w:tbl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type w:val="continuous"/>
          <w:pgSz w:w="11910" w:h="16840"/>
          <w:pgMar w:top="1940" w:right="0" w:bottom="280" w:left="0" w:header="0" w:footer="800" w:gutter="0"/>
          <w:cols w:space="720"/>
        </w:sectPr>
      </w:pPr>
    </w:p>
    <w:p w:rsidR="00560F1C" w:rsidRPr="00234261" w:rsidRDefault="00CE2BAF" w:rsidP="00234261">
      <w:pPr>
        <w:ind w:left="1553"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668655</wp:posOffset>
                </wp:positionH>
                <wp:positionV relativeFrom="paragraph">
                  <wp:posOffset>84455</wp:posOffset>
                </wp:positionV>
                <wp:extent cx="120015" cy="20828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" cy="20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7952" w:rsidRDefault="005C7952">
                            <w:pPr>
                              <w:spacing w:before="9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  <w:color w:val="58595B"/>
                                <w:spacing w:val="-5"/>
                                <w:w w:val="85"/>
                              </w:rPr>
                              <w:t>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9" o:spid="_x0000_s1033" type="#_x0000_t202" style="position:absolute;left:0;text-align:left;margin-left:52.65pt;margin-top:6.65pt;width:9.45pt;height:16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" filled="f" stroked="f">
                <v:path arrowok="t"/>
                <v:textbox inset="0,0,0,0">
                  <w:txbxContent>
                    <w:p w:rsidR="005C7952" w:rsidRDefault="005C7952">
                      <w:pPr>
                        <w:spacing w:before="9"/>
                        <w:rPr>
                          <w:rFonts w:ascii="Arial Black"/>
                        </w:rPr>
                      </w:pPr>
                      <w:r>
                        <w:rPr>
                          <w:rFonts w:ascii="Arial Black"/>
                          <w:color w:val="58595B"/>
                          <w:spacing w:val="-5"/>
                          <w:w w:val="85"/>
                        </w:rPr>
                        <w:t>9.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84455</wp:posOffset>
                </wp:positionV>
                <wp:extent cx="1537335" cy="20828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7335" cy="20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7952" w:rsidRDefault="005C7952">
                            <w:pPr>
                              <w:tabs>
                                <w:tab w:val="left" w:pos="1099"/>
                                <w:tab w:val="left" w:pos="2198"/>
                              </w:tabs>
                              <w:spacing w:before="31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1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20" o:spid="_x0000_s1034" type="#_x0000_t202" style="position:absolute;left:0;text-align:left;margin-left:203.55pt;margin-top:6.65pt;width:121.05pt;height:16.4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" filled="f" stroked="f">
                <v:path arrowok="t"/>
                <v:textbox inset="0,0,0,0">
                  <w:txbxContent>
                    <w:p w:rsidR="005C7952" w:rsidRDefault="005C7952">
                      <w:pPr>
                        <w:tabs>
                          <w:tab w:val="left" w:pos="1099"/>
                          <w:tab w:val="left" w:pos="2198"/>
                        </w:tabs>
                        <w:spacing w:before="31"/>
                      </w:pPr>
                      <w:r>
                        <w:rPr>
                          <w:color w:val="231F20"/>
                          <w:spacing w:val="-5"/>
                        </w:rPr>
                        <w:t>4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</w:rPr>
                        <w:t>1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15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2601"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Ритмопластика. </w:t>
      </w:r>
      <w:r w:rsidR="00132601"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Сценическое</w:t>
      </w:r>
      <w:r w:rsidR="00132601" w:rsidRPr="0023426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="00132601"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движение.</w:t>
      </w:r>
    </w:p>
    <w:p w:rsidR="00560F1C" w:rsidRPr="00234261" w:rsidRDefault="00132601" w:rsidP="00234261">
      <w:pPr>
        <w:ind w:left="1553" w:right="133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sz w:val="24"/>
          <w:szCs w:val="24"/>
        </w:rPr>
        <w:br w:type="column"/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lastRenderedPageBreak/>
        <w:t>Беседа,</w:t>
      </w:r>
      <w:r w:rsidRPr="0023426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наблюдение;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выполнение творческих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заданий</w:t>
      </w: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type w:val="continuous"/>
          <w:pgSz w:w="11910" w:h="16840"/>
          <w:pgMar w:top="1940" w:right="0" w:bottom="280" w:left="0" w:header="0" w:footer="800" w:gutter="0"/>
          <w:cols w:num="2" w:space="720" w:equalWidth="0">
            <w:col w:w="3809" w:space="2009"/>
            <w:col w:w="6092"/>
          </w:cols>
        </w:sect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2517"/>
        <w:gridCol w:w="1100"/>
        <w:gridCol w:w="1099"/>
        <w:gridCol w:w="1103"/>
        <w:gridCol w:w="3470"/>
      </w:tblGrid>
      <w:tr w:rsidR="00560F1C" w:rsidRPr="00234261" w:rsidTr="00C10DAE">
        <w:trPr>
          <w:trHeight w:val="589"/>
        </w:trPr>
        <w:tc>
          <w:tcPr>
            <w:tcW w:w="5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spacing w:val="-5"/>
                <w:w w:val="90"/>
                <w:sz w:val="24"/>
                <w:szCs w:val="24"/>
              </w:rPr>
              <w:t>10.</w:t>
            </w:r>
          </w:p>
        </w:tc>
        <w:tc>
          <w:tcPr>
            <w:tcW w:w="251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C10DAE">
            <w:pPr>
              <w:pStyle w:val="TableParagraph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Актёрский</w:t>
            </w:r>
            <w:r w:rsidRPr="00C10DAE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практикум.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Работа</w:t>
            </w:r>
            <w:r w:rsidRPr="00C10DAE">
              <w:rPr>
                <w:rFonts w:ascii="Times New Roman" w:hAnsi="Times New Roman" w:cs="Times New Roman"/>
                <w:color w:val="231F20"/>
                <w:spacing w:val="-13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над</w:t>
            </w:r>
            <w:r w:rsidRPr="00C10DAE">
              <w:rPr>
                <w:rFonts w:ascii="Times New Roman" w:hAnsi="Times New Roman" w:cs="Times New Roman"/>
                <w:color w:val="231F20"/>
                <w:spacing w:val="-12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постановкой.</w:t>
            </w:r>
          </w:p>
        </w:tc>
        <w:tc>
          <w:tcPr>
            <w:tcW w:w="11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5</w:t>
            </w:r>
          </w:p>
        </w:tc>
        <w:tc>
          <w:tcPr>
            <w:tcW w:w="109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23426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565A83" w:rsidP="00C10DAE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4</w:t>
            </w:r>
          </w:p>
        </w:tc>
        <w:tc>
          <w:tcPr>
            <w:tcW w:w="347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CDDDE"/>
          </w:tcPr>
          <w:p w:rsidR="00560F1C" w:rsidRPr="00C10DAE" w:rsidRDefault="00132601" w:rsidP="00C10DAE">
            <w:pPr>
              <w:pStyle w:val="TableParagraph"/>
              <w:ind w:left="79" w:right="759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Наблюдение;</w:t>
            </w:r>
            <w:r w:rsidRPr="00C10DAE">
              <w:rPr>
                <w:rFonts w:ascii="Times New Roman" w:hAnsi="Times New Roman" w:cs="Times New Roman"/>
                <w:color w:val="231F20"/>
                <w:spacing w:val="-13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выполнение </w:t>
            </w:r>
            <w:r w:rsidRPr="00C10DA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творческих</w:t>
            </w:r>
            <w:r w:rsidRPr="00C10DAE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</w:t>
            </w:r>
          </w:p>
        </w:tc>
      </w:tr>
    </w:tbl>
    <w:p w:rsidR="00560F1C" w:rsidRPr="00234261" w:rsidRDefault="00132601" w:rsidP="00234261">
      <w:pPr>
        <w:pStyle w:val="a4"/>
        <w:numPr>
          <w:ilvl w:val="0"/>
          <w:numId w:val="5"/>
        </w:numPr>
        <w:tabs>
          <w:tab w:val="left" w:pos="1553"/>
          <w:tab w:val="left" w:pos="4070"/>
          <w:tab w:val="left" w:pos="5170"/>
          <w:tab w:val="left" w:pos="6268"/>
          <w:tab w:val="left" w:pos="7371"/>
        </w:tabs>
        <w:spacing w:before="0"/>
        <w:ind w:left="1553" w:hanging="500"/>
        <w:jc w:val="left"/>
        <w:rPr>
          <w:rFonts w:ascii="Times New Roman" w:hAnsi="Times New Roman" w:cs="Times New Roman"/>
          <w:color w:val="58595B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Итоговая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аттестация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sz w:val="24"/>
          <w:szCs w:val="24"/>
        </w:rPr>
        <w:t>2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sz w:val="24"/>
          <w:szCs w:val="24"/>
        </w:rPr>
        <w:t>-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spacing w:val="-10"/>
          <w:sz w:val="24"/>
          <w:szCs w:val="24"/>
        </w:rPr>
        <w:t>2</w:t>
      </w:r>
      <w:r w:rsidRPr="00234261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Творческий</w:t>
      </w:r>
      <w:r w:rsidRPr="00234261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отчёт</w:t>
      </w:r>
    </w:p>
    <w:p w:rsidR="00EF650F" w:rsidRDefault="00CE2BAF" w:rsidP="0041026F">
      <w:pPr>
        <w:spacing w:after="24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611505</wp:posOffset>
                </wp:positionH>
                <wp:positionV relativeFrom="paragraph">
                  <wp:posOffset>274955</wp:posOffset>
                </wp:positionV>
                <wp:extent cx="6228080" cy="1270"/>
                <wp:effectExtent l="0" t="0" r="20320" b="17780"/>
                <wp:wrapNone/>
                <wp:docPr id="2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>
                            <a:gd name="T0" fmla="*/ 0 w 6228080"/>
                            <a:gd name="T1" fmla="*/ 0 h 1270"/>
                            <a:gd name="T2" fmla="*/ 0 w 6228080"/>
                            <a:gd name="T3" fmla="*/ 0 h 1270"/>
                            <a:gd name="T4" fmla="*/ 4018483 w 6228080"/>
                            <a:gd name="T5" fmla="*/ 0 h 1270"/>
                            <a:gd name="T6" fmla="*/ 6228003 w 6228080"/>
                            <a:gd name="T7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228080" h="127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4018483" y="0"/>
                              </a:lnTo>
                              <a:lnTo>
                                <a:pt x="6228003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C11A2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1" o:spid="_x0000_s1026" style="position:absolute;margin-left:48.15pt;margin-top:21.65pt;width:490.4pt;height:.1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8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" path="m,l,,4018483,,6228003,e" filled="f" strokecolor="#c11a29" strokeweight="2pt">
                <v:path arrowok="t" o:connecttype="custom" o:connectlocs="0,0;0,0;4018483,0;6228003,0" o:connectangles="0,0,0,0"/>
                <w10:wrap anchorx="page"/>
              </v:shape>
            </w:pict>
          </mc:Fallback>
        </mc:AlternateContent>
      </w:r>
      <w:r w:rsidR="00EF650F">
        <w:rPr>
          <w:rFonts w:ascii="Times New Roman" w:hAnsi="Times New Roman" w:cs="Times New Roman"/>
          <w:color w:val="C11A29"/>
          <w:spacing w:val="-2"/>
          <w:w w:val="90"/>
          <w:sz w:val="24"/>
          <w:szCs w:val="24"/>
        </w:rPr>
        <w:t xml:space="preserve">                                            </w:t>
      </w:r>
      <w:r w:rsidR="00132601" w:rsidRPr="00EF650F">
        <w:rPr>
          <w:rFonts w:ascii="Times New Roman" w:hAnsi="Times New Roman" w:cs="Times New Roman"/>
          <w:spacing w:val="-2"/>
          <w:w w:val="90"/>
          <w:sz w:val="24"/>
          <w:szCs w:val="24"/>
        </w:rPr>
        <w:t>Итого</w:t>
      </w:r>
      <w:r w:rsidR="00132601" w:rsidRPr="00EF650F">
        <w:rPr>
          <w:rFonts w:ascii="Times New Roman" w:hAnsi="Times New Roman" w:cs="Times New Roman"/>
          <w:sz w:val="24"/>
          <w:szCs w:val="24"/>
        </w:rPr>
        <w:tab/>
      </w:r>
      <w:r w:rsidR="0041026F" w:rsidRPr="00EF650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</w:t>
      </w:r>
      <w:r w:rsidR="00EF650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  <w:t>34</w:t>
      </w:r>
      <w:r w:rsidR="0041026F" w:rsidRPr="0041026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  <w:t xml:space="preserve">       </w:t>
      </w:r>
      <w:r w:rsidR="00EF650F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  <w:t xml:space="preserve">     13               21</w:t>
      </w:r>
    </w:p>
    <w:p w:rsidR="00EF650F" w:rsidRDefault="00EF650F" w:rsidP="0041026F">
      <w:pPr>
        <w:spacing w:after="24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</w:pPr>
    </w:p>
    <w:p w:rsidR="00EF650F" w:rsidRDefault="00EF650F" w:rsidP="0041026F">
      <w:pPr>
        <w:spacing w:after="24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</w:pPr>
    </w:p>
    <w:p w:rsidR="00EF650F" w:rsidRDefault="00EF650F" w:rsidP="0041026F">
      <w:pPr>
        <w:spacing w:after="24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</w:pPr>
    </w:p>
    <w:p w:rsidR="00EF650F" w:rsidRDefault="00EF650F" w:rsidP="0041026F">
      <w:pPr>
        <w:spacing w:after="24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</w:pPr>
    </w:p>
    <w:p w:rsidR="00EF650F" w:rsidRDefault="00EF650F" w:rsidP="0041026F">
      <w:pPr>
        <w:spacing w:after="24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</w:pPr>
    </w:p>
    <w:p w:rsidR="00EF650F" w:rsidRDefault="00EF650F" w:rsidP="0041026F">
      <w:pPr>
        <w:spacing w:after="24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val="tt-RU" w:eastAsia="ru-RU"/>
        </w:rPr>
      </w:pPr>
    </w:p>
    <w:p w:rsidR="0041026F" w:rsidRPr="00EF650F" w:rsidRDefault="0041026F" w:rsidP="00EF650F">
      <w:pPr>
        <w:spacing w:after="2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6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Календарно-тематическое планирование занятий</w:t>
      </w:r>
    </w:p>
    <w:p w:rsidR="0041026F" w:rsidRPr="00EF650F" w:rsidRDefault="0041026F" w:rsidP="0041026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                             </w:t>
      </w:r>
      <w:r w:rsidRPr="00EF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рассчитана на 1 год. Занятия проводятся 1 раз в неделю.</w:t>
      </w:r>
    </w:p>
    <w:p w:rsidR="0041026F" w:rsidRPr="00EF650F" w:rsidRDefault="0041026F" w:rsidP="0041026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                             </w:t>
      </w:r>
      <w:r w:rsidRPr="00EF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Курс изучения  програм</w:t>
      </w:r>
      <w:r w:rsidR="00A65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 рассчитан на  учащихся 11-15</w:t>
      </w:r>
      <w:r w:rsidRPr="00EF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лет.</w:t>
      </w:r>
    </w:p>
    <w:p w:rsidR="0041026F" w:rsidRPr="00EF650F" w:rsidRDefault="0041026F" w:rsidP="0041026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71" w:tblpY="140"/>
        <w:tblW w:w="1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709"/>
        <w:gridCol w:w="3119"/>
        <w:gridCol w:w="2153"/>
      </w:tblGrid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формы организации учебных занятий</w:t>
            </w:r>
          </w:p>
        </w:tc>
        <w:tc>
          <w:tcPr>
            <w:tcW w:w="2153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D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spacing w:line="258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</w:t>
            </w:r>
            <w:r w:rsidRPr="00C10D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Беседа, игра, инструктаж.</w:t>
            </w:r>
          </w:p>
        </w:tc>
        <w:tc>
          <w:tcPr>
            <w:tcW w:w="2153" w:type="dxa"/>
          </w:tcPr>
          <w:p w:rsidR="0041026F" w:rsidRPr="00C10DAE" w:rsidRDefault="00EF4E12" w:rsidP="00C10DAE">
            <w:pPr>
              <w:widowControl/>
              <w:autoSpaceDE/>
              <w:autoSpaceDN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CC4735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.09.2025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театра. История театра.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Беседа. Просмотр презентаций</w:t>
            </w:r>
            <w:r w:rsidRPr="00C10DAE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 xml:space="preserve">,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тестирование,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«посвящение в театральные зрители».</w:t>
            </w:r>
          </w:p>
        </w:tc>
        <w:tc>
          <w:tcPr>
            <w:tcW w:w="2153" w:type="dxa"/>
          </w:tcPr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C4735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.09.2025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Театральное за кулисье.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1.Теоретическая часть. Экскурсия реальная или виртуальная. 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Практическая часть. Сценический этюд «Представить профессию…».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ind w:right="9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Экскурсия,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творческое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задание.</w:t>
            </w:r>
          </w:p>
        </w:tc>
        <w:tc>
          <w:tcPr>
            <w:tcW w:w="2153" w:type="dxa"/>
          </w:tcPr>
          <w:p w:rsidR="0041026F" w:rsidRPr="00C10DAE" w:rsidRDefault="00EF4E12" w:rsidP="00C10DAE">
            <w:pPr>
              <w:widowControl/>
              <w:autoSpaceDE/>
              <w:autoSpaceDN/>
              <w:ind w:right="961"/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19</w:t>
            </w:r>
            <w:r w:rsidR="00CC4735"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.09.2025</w:t>
            </w:r>
          </w:p>
          <w:p w:rsidR="0041026F" w:rsidRPr="00C10DAE" w:rsidRDefault="00EF4E12" w:rsidP="00C10DAE">
            <w:pPr>
              <w:widowControl/>
              <w:autoSpaceDE/>
              <w:autoSpaceDN/>
              <w:ind w:right="961"/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26</w:t>
            </w:r>
            <w:r w:rsidR="00CC4735"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.09.2025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58595B"/>
                <w:spacing w:val="-2"/>
                <w:w w:val="90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театра</w:t>
            </w:r>
            <w:r w:rsidRPr="00C10DAE">
              <w:rPr>
                <w:rFonts w:ascii="Times New Roman" w:eastAsia="Times New Roman" w:hAnsi="Times New Roman" w:cs="Times New Roman"/>
                <w:color w:val="58595B"/>
                <w:spacing w:val="-2"/>
                <w:w w:val="90"/>
                <w:sz w:val="24"/>
                <w:szCs w:val="24"/>
              </w:rPr>
              <w:t xml:space="preserve">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58595B"/>
                <w:spacing w:val="-2"/>
                <w:w w:val="90"/>
                <w:sz w:val="24"/>
                <w:szCs w:val="24"/>
              </w:rPr>
              <w:t>1.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Теоретическая часть. Просмотр спектакля.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Практическая часть. Обсуждение с использованием вопросов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спектакля, написание эссе.</w:t>
            </w:r>
          </w:p>
        </w:tc>
        <w:tc>
          <w:tcPr>
            <w:tcW w:w="2153" w:type="dxa"/>
          </w:tcPr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CC4735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C4735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Сценическая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речь.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Культура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13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и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12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техника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12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 xml:space="preserve">речи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58595B"/>
                <w:w w:val="85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>1.Теоретическая часть. Дыхательная гимнастика. Развитие артикуляционного аппарата. Работа с дикцией на скороговорках и чисто говорках.</w:t>
            </w:r>
            <w:r w:rsidRPr="00C10DAE">
              <w:rPr>
                <w:rFonts w:ascii="Times New Roman" w:eastAsia="Times New Roman" w:hAnsi="Times New Roman" w:cs="Times New Roman"/>
                <w:color w:val="58595B"/>
                <w:w w:val="85"/>
                <w:sz w:val="24"/>
                <w:szCs w:val="24"/>
              </w:rPr>
              <w:t xml:space="preserve"> 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58595B"/>
                <w:w w:val="85"/>
                <w:sz w:val="24"/>
                <w:szCs w:val="24"/>
              </w:rPr>
              <w:t>2.  Практическая часть. На занятиях преобладают игровые технологии.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наблюдение; выполнение творческих заданий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C4735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C4735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CC4735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.11.2025</w:t>
            </w:r>
          </w:p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C4735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.11.2025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hAnsi="Times New Roman" w:cs="Times New Roman"/>
                <w:color w:val="58595B"/>
                <w:w w:val="90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чтение.</w:t>
            </w:r>
            <w:r w:rsidRPr="00C10DAE">
              <w:rPr>
                <w:rFonts w:ascii="Times New Roman" w:hAnsi="Times New Roman" w:cs="Times New Roman"/>
                <w:color w:val="58595B"/>
                <w:w w:val="90"/>
                <w:sz w:val="24"/>
                <w:szCs w:val="24"/>
              </w:rPr>
              <w:t xml:space="preserve">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w w:val="90"/>
                <w:sz w:val="24"/>
                <w:szCs w:val="24"/>
              </w:rPr>
              <w:t xml:space="preserve">1.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часть. Художественное чтение как вид исполнительского искусства. Знакомство с законами художественного чтения. Темп речи. Интонация. Понятие текста и подтекста, произносимой фразы.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C10DAE">
              <w:rPr>
                <w:rFonts w:ascii="Times New Roman" w:hAnsi="Times New Roman" w:cs="Times New Roman"/>
                <w:color w:val="58595B"/>
                <w:w w:val="85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часть. Работа с дикцией на скороговорках и чисто говорках. Чтение вслух литературного произведения и его разбор. Выразительное чтение, громкость и отчетливость речи. Развитие навыка логического анализа текста на материале народных и литературных сказок. Сочинение сказок по схеме.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Беседа,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наблюдение;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  <w:t>выполнение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  <w:t>творческих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6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  <w:t>заданий.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21</w:t>
            </w:r>
            <w:r w:rsidR="00CC4735"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.11.2025</w:t>
            </w:r>
          </w:p>
          <w:p w:rsidR="00CC4735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28.11</w:t>
            </w:r>
            <w:r w:rsidR="00CC4735"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.2025</w:t>
            </w:r>
          </w:p>
          <w:p w:rsidR="00CC4735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05.12.2025  12</w:t>
            </w:r>
            <w:r w:rsidR="00CC4735"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.12.2025</w:t>
            </w:r>
          </w:p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19</w:t>
            </w:r>
            <w:r w:rsidR="00CC4735" w:rsidRPr="00C10DAE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4"/>
              </w:rPr>
              <w:t>.12.2025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актерской грамоты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1.Теоретическая часть.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 действие. Сценическая задача и чувство.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w w:val="90"/>
                <w:sz w:val="24"/>
                <w:szCs w:val="24"/>
              </w:rPr>
              <w:t xml:space="preserve"> 2.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часть. Выполнение упражнений на развитие сценического внимания.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наблюдение; выполнение творческих заданий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26.12.2025  16.01.2026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-23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Предлагаемые обстоятельства.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Театральные игры.</w:t>
            </w:r>
            <w:r w:rsidRPr="00C10DAE">
              <w:rPr>
                <w:rFonts w:ascii="Times New Roman" w:hAnsi="Times New Roman" w:cs="Times New Roman"/>
                <w:color w:val="58595B"/>
                <w:w w:val="85"/>
                <w:sz w:val="24"/>
                <w:szCs w:val="24"/>
              </w:rPr>
              <w:t xml:space="preserve"> 1.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часть. Понятие о предлагаемых обстоятельствах. Понятие «Я» в предлагаемых обстоятельствах.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«театральная игра».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10DAE">
              <w:rPr>
                <w:rFonts w:ascii="Times New Roman" w:hAnsi="Times New Roman" w:cs="Times New Roman"/>
                <w:color w:val="58595B"/>
                <w:w w:val="85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часть. Выполнение упражнений на предлагаемые обстоятельства. </w:t>
            </w:r>
            <w:r w:rsidRPr="00C10DAE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и п</w:t>
            </w:r>
            <w:r w:rsidR="00EF650F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этюдов по сказкам.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Урок-игра. Беседа,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наблюдение; выполнение творческих заданий.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F4E12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23.01.2026 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30.01.2026</w:t>
            </w:r>
          </w:p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06.02.2026</w:t>
            </w:r>
            <w:r w:rsidR="0041026F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13.02.2026 20.02.2026 27.02.2026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24-27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58595B"/>
                <w:w w:val="90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Ритмопластика. Сценическое движение.</w:t>
            </w:r>
            <w:r w:rsidRPr="00C10DAE">
              <w:rPr>
                <w:rFonts w:ascii="Times New Roman" w:eastAsia="Times New Roman" w:hAnsi="Times New Roman" w:cs="Times New Roman"/>
                <w:color w:val="58595B"/>
                <w:w w:val="90"/>
                <w:sz w:val="24"/>
                <w:szCs w:val="24"/>
              </w:rPr>
              <w:t xml:space="preserve">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1.Теоретическая</w:t>
            </w:r>
            <w:r w:rsidRPr="00C10DAE">
              <w:rPr>
                <w:rFonts w:ascii="Times New Roman" w:eastAsia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 xml:space="preserve">часть.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  <w:t>Мышечная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spacing w:val="-4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  <w:t>свобода.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  <w:t>Универсальная разминка. Жесты. Пластика. Тело человека.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2. </w:t>
            </w:r>
            <w:r w:rsidRPr="00C10DAE">
              <w:rPr>
                <w:rFonts w:ascii="Times New Roman" w:hAnsi="Times New Roman" w:cs="Times New Roman"/>
                <w:color w:val="58595B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color w:val="231F20"/>
                <w:w w:val="90"/>
                <w:sz w:val="24"/>
                <w:szCs w:val="24"/>
              </w:rPr>
              <w:t>Практическая часть. Выполнение упражнений на развитие двигательных способностей.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наблюдение; выполнение творческих заданий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EF4E12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06.03.2026</w:t>
            </w:r>
          </w:p>
          <w:p w:rsidR="00EF4E12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13.03.2026</w:t>
            </w:r>
          </w:p>
          <w:p w:rsidR="0041026F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20.03.2026 27.03.2026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28-32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hAnsi="Times New Roman" w:cs="Times New Roman"/>
                <w:color w:val="58595B"/>
                <w:spacing w:val="-2"/>
                <w:w w:val="90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Актёрский практикум. Работа над постановкой.</w:t>
            </w:r>
            <w:r w:rsidRPr="00C10DAE">
              <w:rPr>
                <w:rFonts w:ascii="Times New Roman" w:hAnsi="Times New Roman" w:cs="Times New Roman"/>
                <w:color w:val="58595B"/>
                <w:spacing w:val="-2"/>
                <w:w w:val="90"/>
                <w:sz w:val="24"/>
                <w:szCs w:val="24"/>
              </w:rPr>
              <w:t xml:space="preserve"> 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spacing w:val="-2"/>
                <w:w w:val="90"/>
                <w:sz w:val="24"/>
                <w:szCs w:val="24"/>
              </w:rPr>
              <w:t xml:space="preserve">1.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часть. Выбор произведения. Чтение литературного произведения. Определение главной темы рассказа и идеи автора.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10DAE">
              <w:rPr>
                <w:rFonts w:ascii="Times New Roman" w:hAnsi="Times New Roman" w:cs="Times New Roman"/>
                <w:color w:val="58595B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часть. Распределение ролей. Разучивание текстов. Выразительное чтение по ролям. </w:t>
            </w:r>
            <w:r w:rsidRPr="00C10DAE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репетиция. Генеральная репетиция.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наблюдение; выполнение творческих заданий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A659A7" w:rsidRPr="00C10DAE" w:rsidRDefault="00EF4E12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659A7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.04.2026</w:t>
            </w:r>
          </w:p>
          <w:p w:rsidR="0041026F" w:rsidRPr="00C10DAE" w:rsidRDefault="00A659A7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17.04.2026 24.04.2026 08.05.2026 15.05.2026</w:t>
            </w:r>
            <w:r w:rsidR="0041026F"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26F" w:rsidRPr="00EF650F" w:rsidTr="00C10DAE">
        <w:tc>
          <w:tcPr>
            <w:tcW w:w="534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677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</w:t>
            </w:r>
          </w:p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hAnsi="Times New Roman" w:cs="Times New Roman"/>
                <w:color w:val="58595B"/>
                <w:w w:val="90"/>
                <w:sz w:val="24"/>
                <w:szCs w:val="24"/>
              </w:rPr>
              <w:t xml:space="preserve"> </w:t>
            </w: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часть. Творческий отчёт. </w:t>
            </w:r>
          </w:p>
        </w:tc>
        <w:tc>
          <w:tcPr>
            <w:tcW w:w="70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1026F" w:rsidRPr="00C10DAE" w:rsidRDefault="0041026F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 праздник</w:t>
            </w:r>
          </w:p>
        </w:tc>
        <w:tc>
          <w:tcPr>
            <w:tcW w:w="2153" w:type="dxa"/>
          </w:tcPr>
          <w:p w:rsidR="0041026F" w:rsidRPr="00C10DAE" w:rsidRDefault="00A659A7" w:rsidP="00C10DA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DAE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</w:tbl>
    <w:p w:rsidR="0041026F" w:rsidRPr="00EF650F" w:rsidRDefault="0041026F" w:rsidP="0041026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026F" w:rsidRPr="00EF650F" w:rsidRDefault="0041026F" w:rsidP="0041026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1026F" w:rsidRPr="00EF650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1026F" w:rsidRPr="0041026F" w:rsidRDefault="0041026F" w:rsidP="0041026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 w:rsidSect="00EF650F">
          <w:type w:val="continuous"/>
          <w:pgSz w:w="11910" w:h="16840"/>
          <w:pgMar w:top="426" w:right="286" w:bottom="280" w:left="0" w:header="0" w:footer="800" w:gutter="0"/>
          <w:cols w:space="720"/>
        </w:sectPr>
      </w:pPr>
    </w:p>
    <w:p w:rsidR="00560F1C" w:rsidRPr="00234261" w:rsidRDefault="00CE2BAF" w:rsidP="00234261">
      <w:pPr>
        <w:pStyle w:val="a3"/>
        <w:ind w:left="1133" w:right="-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839585" cy="446405"/>
                <wp:effectExtent l="0" t="0" r="0" b="0"/>
                <wp:docPr id="1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39585" cy="446405"/>
                        </a:xfrm>
                        <a:prstGeom prst="rect">
                          <a:avLst/>
                        </a:prstGeom>
                        <a:solidFill>
                          <a:srgbClr val="C11A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952" w:rsidRDefault="005C7952">
                            <w:pPr>
                              <w:spacing w:line="338" w:lineRule="exact"/>
                              <w:ind w:left="568"/>
                              <w:rPr>
                                <w:rFonts w:ascii="Arial Black" w:hAns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pacing w:val="11"/>
                                <w:w w:val="80"/>
                                <w:sz w:val="26"/>
                              </w:rPr>
                              <w:t>СОДЕРЖАНИЕ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2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1"/>
                                <w:w w:val="80"/>
                                <w:sz w:val="26"/>
                              </w:rPr>
                              <w:t>КУРСА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2"/>
                                <w:w w:val="80"/>
                                <w:sz w:val="26"/>
                              </w:rPr>
                              <w:t>ВНЕУРОЧНОЙ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1"/>
                                <w:w w:val="80"/>
                                <w:sz w:val="26"/>
                              </w:rPr>
                              <w:t>ДЕЯТЕЛЬНОСТИ</w:t>
                            </w:r>
                          </w:p>
                          <w:p w:rsidR="005C7952" w:rsidRDefault="005C7952">
                            <w:pPr>
                              <w:spacing w:line="343" w:lineRule="exact"/>
                              <w:ind w:left="568"/>
                              <w:rPr>
                                <w:rFonts w:ascii="Arial Black" w:hAns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w w:val="80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3"/>
                                <w:w w:val="80"/>
                                <w:sz w:val="26"/>
                              </w:rPr>
                              <w:t>УКАЗАНИЕМ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1"/>
                                <w:w w:val="80"/>
                                <w:sz w:val="26"/>
                              </w:rPr>
                              <w:t>ФОРМ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1"/>
                                <w:w w:val="80"/>
                                <w:sz w:val="26"/>
                              </w:rPr>
                              <w:t>ОРГАНИЗАЦИИ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w w:val="80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2"/>
                                <w:w w:val="80"/>
                                <w:sz w:val="26"/>
                              </w:rPr>
                              <w:t>ВИДОВ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11"/>
                                <w:w w:val="80"/>
                                <w:sz w:val="26"/>
                              </w:rPr>
                              <w:t>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2" o:spid="_x0000_s1035" type="#_x0000_t202" style="width:538.55pt;height:3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" fillcolor="#c11a29" stroked="f">
                <v:path arrowok="t"/>
                <v:textbox inset="0,0,0,0">
                  <w:txbxContent>
                    <w:p w:rsidR="005C7952" w:rsidRDefault="005C7952">
                      <w:pPr>
                        <w:spacing w:line="338" w:lineRule="exact"/>
                        <w:ind w:left="568"/>
                        <w:rPr>
                          <w:rFonts w:ascii="Arial Black" w:hAns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spacing w:val="11"/>
                          <w:w w:val="80"/>
                          <w:sz w:val="26"/>
                        </w:rPr>
                        <w:t>СОДЕРЖАНИЕ</w:t>
                      </w:r>
                      <w:r>
                        <w:rPr>
                          <w:rFonts w:ascii="Arial Black" w:hAnsi="Arial Black"/>
                          <w:color w:val="FFFFFF"/>
                          <w:spacing w:val="2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1"/>
                          <w:w w:val="80"/>
                          <w:sz w:val="26"/>
                        </w:rPr>
                        <w:t>КУРСА</w:t>
                      </w:r>
                      <w:r>
                        <w:rPr>
                          <w:rFonts w:ascii="Arial Black" w:hAnsi="Arial Black"/>
                          <w:color w:val="FFFFFF"/>
                          <w:spacing w:val="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2"/>
                          <w:w w:val="80"/>
                          <w:sz w:val="26"/>
                        </w:rPr>
                        <w:t>ВНЕУРОЧНОЙ</w:t>
                      </w:r>
                      <w:r>
                        <w:rPr>
                          <w:rFonts w:ascii="Arial Black" w:hAnsi="Arial Black"/>
                          <w:color w:val="FFFFFF"/>
                          <w:spacing w:val="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1"/>
                          <w:w w:val="80"/>
                          <w:sz w:val="26"/>
                        </w:rPr>
                        <w:t>ДЕЯТЕЛЬНОСТИ</w:t>
                      </w:r>
                    </w:p>
                    <w:p w:rsidR="005C7952" w:rsidRDefault="005C7952">
                      <w:pPr>
                        <w:spacing w:line="343" w:lineRule="exact"/>
                        <w:ind w:left="568"/>
                        <w:rPr>
                          <w:rFonts w:ascii="Arial Black" w:hAns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w w:val="80"/>
                          <w:sz w:val="26"/>
                        </w:rPr>
                        <w:t>С</w:t>
                      </w:r>
                      <w:r>
                        <w:rPr>
                          <w:rFonts w:ascii="Arial Black" w:hAnsi="Arial Black"/>
                          <w:color w:val="FFFFF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3"/>
                          <w:w w:val="80"/>
                          <w:sz w:val="26"/>
                        </w:rPr>
                        <w:t>УКАЗАНИЕМ</w:t>
                      </w:r>
                      <w:r>
                        <w:rPr>
                          <w:rFonts w:ascii="Arial Black" w:hAnsi="Arial Black"/>
                          <w:color w:val="FFFFFF"/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1"/>
                          <w:w w:val="80"/>
                          <w:sz w:val="26"/>
                        </w:rPr>
                        <w:t>ФОРМ</w:t>
                      </w:r>
                      <w:r>
                        <w:rPr>
                          <w:rFonts w:ascii="Arial Black" w:hAnsi="Arial Black"/>
                          <w:color w:val="FFFFFF"/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1"/>
                          <w:w w:val="80"/>
                          <w:sz w:val="26"/>
                        </w:rPr>
                        <w:t>ОРГАНИЗАЦИИ</w:t>
                      </w:r>
                      <w:r>
                        <w:rPr>
                          <w:rFonts w:ascii="Arial Black" w:hAnsi="Arial Black"/>
                          <w:color w:val="FFFFFF"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w w:val="80"/>
                          <w:sz w:val="26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FFFFFF"/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2"/>
                          <w:w w:val="80"/>
                          <w:sz w:val="26"/>
                        </w:rPr>
                        <w:t>ВИДОВ</w:t>
                      </w:r>
                      <w:r>
                        <w:rPr>
                          <w:rFonts w:ascii="Arial Black" w:hAnsi="Arial Black"/>
                          <w:color w:val="FFFFFF"/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11"/>
                          <w:w w:val="80"/>
                          <w:sz w:val="26"/>
                        </w:rPr>
                        <w:t>ДЕЯТЕЛЬНОСТИ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  <w:i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962"/>
        </w:tabs>
        <w:ind w:hanging="262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1"/>
          <w:w w:val="85"/>
        </w:rPr>
        <w:t>ВВОДНОЕ</w:t>
      </w:r>
      <w:r w:rsidRPr="00234261">
        <w:rPr>
          <w:rFonts w:ascii="Times New Roman" w:hAnsi="Times New Roman" w:cs="Times New Roman"/>
          <w:color w:val="231F20"/>
          <w:spacing w:val="7"/>
          <w:w w:val="9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2"/>
          <w:w w:val="95"/>
        </w:rPr>
        <w:t>ЗАНЯТИЕ</w:t>
      </w:r>
    </w:p>
    <w:p w:rsidR="00560F1C" w:rsidRPr="00234261" w:rsidRDefault="00132601" w:rsidP="00234261">
      <w:pPr>
        <w:pStyle w:val="a3"/>
        <w:ind w:left="1133" w:right="96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 xml:space="preserve">Теоретическая часть. </w:t>
      </w:r>
      <w:r w:rsidRPr="00234261">
        <w:rPr>
          <w:rFonts w:ascii="Times New Roman" w:hAnsi="Times New Roman" w:cs="Times New Roman"/>
          <w:color w:val="231F20"/>
          <w:w w:val="90"/>
        </w:rPr>
        <w:t>Знакомство. Ознакомление с р</w:t>
      </w:r>
      <w:r w:rsidR="00491A8E">
        <w:rPr>
          <w:rFonts w:ascii="Times New Roman" w:hAnsi="Times New Roman" w:cs="Times New Roman"/>
          <w:color w:val="231F20"/>
          <w:w w:val="90"/>
        </w:rPr>
        <w:t>ежимом занятий, правилами пове</w:t>
      </w:r>
      <w:r w:rsidRPr="00234261">
        <w:rPr>
          <w:rFonts w:ascii="Times New Roman" w:hAnsi="Times New Roman" w:cs="Times New Roman"/>
          <w:color w:val="231F20"/>
          <w:w w:val="90"/>
        </w:rPr>
        <w:t>дения на занятиях, формой одежды и программой. Знакомств</w:t>
      </w:r>
      <w:r w:rsidR="00491A8E">
        <w:rPr>
          <w:rFonts w:ascii="Times New Roman" w:hAnsi="Times New Roman" w:cs="Times New Roman"/>
          <w:color w:val="231F20"/>
          <w:w w:val="90"/>
        </w:rPr>
        <w:t>о с творческой дисциплиной. Ин</w:t>
      </w:r>
      <w:r w:rsidRPr="00234261">
        <w:rPr>
          <w:rFonts w:ascii="Times New Roman" w:hAnsi="Times New Roman" w:cs="Times New Roman"/>
          <w:color w:val="231F20"/>
          <w:w w:val="90"/>
        </w:rPr>
        <w:t>структаж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технике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безопасности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занятиях,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время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посещения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спектаклей,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поездок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="004271E1">
        <w:rPr>
          <w:rFonts w:ascii="Times New Roman" w:hAnsi="Times New Roman" w:cs="Times New Roman"/>
          <w:color w:val="231F20"/>
          <w:w w:val="90"/>
        </w:rPr>
        <w:t>транс</w:t>
      </w:r>
      <w:r w:rsidRPr="00234261">
        <w:rPr>
          <w:rFonts w:ascii="Times New Roman" w:hAnsi="Times New Roman" w:cs="Times New Roman"/>
          <w:color w:val="231F20"/>
          <w:spacing w:val="-8"/>
        </w:rPr>
        <w:t>порте.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Знакомство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с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правилами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противопожарной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безопасности.</w:t>
      </w:r>
    </w:p>
    <w:p w:rsidR="00560F1C" w:rsidRPr="00234261" w:rsidRDefault="00132601" w:rsidP="00234261">
      <w:pPr>
        <w:pStyle w:val="a3"/>
        <w:ind w:left="1133" w:right="963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85"/>
        </w:rPr>
        <w:t>Практическая часть.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 xml:space="preserve">Игра на знакомство. «Разрешите представиться» – умение представить </w:t>
      </w:r>
      <w:r w:rsidRPr="00234261">
        <w:rPr>
          <w:rFonts w:ascii="Times New Roman" w:hAnsi="Times New Roman" w:cs="Times New Roman"/>
          <w:color w:val="231F20"/>
          <w:w w:val="90"/>
        </w:rPr>
        <w:t>себя</w:t>
      </w:r>
      <w:r w:rsidRPr="00234261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публике.</w:t>
      </w:r>
      <w:r w:rsidRPr="00234261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Заполнение</w:t>
      </w:r>
      <w:r w:rsidRPr="00234261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анкеты</w:t>
      </w:r>
      <w:r w:rsidRPr="00234261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участника</w:t>
      </w:r>
      <w:r w:rsidRPr="00234261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театральной</w:t>
      </w:r>
      <w:r w:rsidRPr="00234261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студии.</w:t>
      </w:r>
      <w:r w:rsidRPr="00234261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Разработка</w:t>
      </w:r>
      <w:r w:rsidRPr="00234261">
        <w:rPr>
          <w:rFonts w:ascii="Times New Roman" w:hAnsi="Times New Roman" w:cs="Times New Roman"/>
          <w:color w:val="231F20"/>
          <w:spacing w:val="-1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Устава</w:t>
      </w:r>
      <w:r w:rsidRPr="00234261">
        <w:rPr>
          <w:rFonts w:ascii="Times New Roman" w:hAnsi="Times New Roman" w:cs="Times New Roman"/>
          <w:color w:val="231F20"/>
          <w:spacing w:val="-1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коллектива.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999"/>
        </w:tabs>
        <w:ind w:left="1999" w:hanging="299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0"/>
          <w:w w:val="85"/>
        </w:rPr>
        <w:t>АЗБУКА</w:t>
      </w:r>
      <w:r w:rsidRPr="00234261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5"/>
        </w:rPr>
        <w:t>ТЕАТРА</w:t>
      </w:r>
    </w:p>
    <w:p w:rsidR="00560F1C" w:rsidRPr="00234261" w:rsidRDefault="00132601" w:rsidP="00234261">
      <w:pPr>
        <w:pStyle w:val="a3"/>
        <w:ind w:left="170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85"/>
        </w:rPr>
        <w:t>Теоретическая</w:t>
      </w:r>
      <w:r w:rsidRPr="00234261">
        <w:rPr>
          <w:rFonts w:ascii="Times New Roman" w:hAnsi="Times New Roman" w:cs="Times New Roman"/>
          <w:color w:val="58595B"/>
          <w:spacing w:val="8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85"/>
        </w:rPr>
        <w:t>часть.</w:t>
      </w:r>
      <w:r w:rsidRPr="00234261">
        <w:rPr>
          <w:rFonts w:ascii="Times New Roman" w:hAnsi="Times New Roman" w:cs="Times New Roman"/>
          <w:color w:val="58595B"/>
          <w:spacing w:val="2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История</w:t>
      </w:r>
      <w:r w:rsidRPr="00234261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возникновения</w:t>
      </w:r>
      <w:r w:rsidRPr="00234261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и</w:t>
      </w:r>
      <w:r w:rsidRPr="00234261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создания</w:t>
      </w:r>
      <w:r w:rsidRPr="00234261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театра.</w:t>
      </w:r>
      <w:r w:rsidRPr="00234261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Театр</w:t>
      </w:r>
      <w:r w:rsidRPr="00234261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как</w:t>
      </w:r>
      <w:r w:rsidRPr="00234261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вид</w:t>
      </w:r>
      <w:r w:rsidRPr="00234261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85"/>
        </w:rPr>
        <w:t>искусства.</w:t>
      </w:r>
    </w:p>
    <w:p w:rsidR="00560F1C" w:rsidRPr="00234261" w:rsidRDefault="00132601" w:rsidP="00234261">
      <w:pPr>
        <w:pStyle w:val="a3"/>
        <w:ind w:left="1133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Общее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представление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видах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жанрах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театрального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искусства.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Знакомство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мифологией.</w:t>
      </w:r>
    </w:p>
    <w:p w:rsidR="00560F1C" w:rsidRPr="00234261" w:rsidRDefault="00132601" w:rsidP="00234261">
      <w:pPr>
        <w:pStyle w:val="a3"/>
        <w:ind w:left="170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85"/>
        </w:rPr>
        <w:t>Правила</w:t>
      </w:r>
      <w:r w:rsidRPr="00234261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поведения</w:t>
      </w:r>
      <w:r w:rsidRPr="00234261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в</w:t>
      </w:r>
      <w:r w:rsidRPr="00234261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театре.</w:t>
      </w:r>
      <w:r w:rsidRPr="00234261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Театральный</w:t>
      </w:r>
      <w:r w:rsidRPr="00234261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85"/>
        </w:rPr>
        <w:t>этикет.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85"/>
        </w:rPr>
        <w:t>Практическая часть.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Тест «Какой я зритель». Посвящени</w:t>
      </w:r>
      <w:r w:rsidR="00491A8E">
        <w:rPr>
          <w:rFonts w:ascii="Times New Roman" w:hAnsi="Times New Roman" w:cs="Times New Roman"/>
          <w:color w:val="231F20"/>
          <w:w w:val="85"/>
        </w:rPr>
        <w:t>е в «театральные зрители», выда</w:t>
      </w:r>
      <w:r w:rsidRPr="00234261">
        <w:rPr>
          <w:rFonts w:ascii="Times New Roman" w:hAnsi="Times New Roman" w:cs="Times New Roman"/>
          <w:color w:val="231F20"/>
          <w:w w:val="90"/>
        </w:rPr>
        <w:t>ча удостоверений, где можно отмечать посещения наклейкам</w:t>
      </w:r>
      <w:r w:rsidR="00491A8E">
        <w:rPr>
          <w:rFonts w:ascii="Times New Roman" w:hAnsi="Times New Roman" w:cs="Times New Roman"/>
          <w:color w:val="231F20"/>
          <w:w w:val="90"/>
        </w:rPr>
        <w:t>и или записывать названия спек</w:t>
      </w:r>
      <w:r w:rsidRPr="00234261">
        <w:rPr>
          <w:rFonts w:ascii="Times New Roman" w:hAnsi="Times New Roman" w:cs="Times New Roman"/>
          <w:color w:val="231F20"/>
          <w:spacing w:val="-2"/>
        </w:rPr>
        <w:t>таклей.</w:t>
      </w:r>
    </w:p>
    <w:p w:rsidR="00560F1C" w:rsidRPr="00234261" w:rsidRDefault="00132601" w:rsidP="00234261">
      <w:pPr>
        <w:pStyle w:val="a3"/>
        <w:ind w:left="170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85"/>
        </w:rPr>
        <w:t>«Театральная»</w:t>
      </w:r>
      <w:r w:rsidRPr="00234261">
        <w:rPr>
          <w:rFonts w:ascii="Times New Roman" w:hAnsi="Times New Roman" w:cs="Times New Roman"/>
          <w:color w:val="231F20"/>
          <w:spacing w:val="-1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викторина.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987"/>
        </w:tabs>
        <w:ind w:left="1987" w:hanging="287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1"/>
          <w:w w:val="80"/>
        </w:rPr>
        <w:t>ТЕАТРАЛЬНОЕ</w:t>
      </w:r>
      <w:r w:rsidRPr="00234261">
        <w:rPr>
          <w:rFonts w:ascii="Times New Roman" w:hAnsi="Times New Roman" w:cs="Times New Roman"/>
          <w:color w:val="231F20"/>
          <w:spacing w:val="5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0"/>
          <w:w w:val="90"/>
        </w:rPr>
        <w:t>ЗАКУЛИСЬЕ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>Теоретическая</w:t>
      </w:r>
      <w:r w:rsidRPr="00234261">
        <w:rPr>
          <w:rFonts w:ascii="Times New Roman" w:hAnsi="Times New Roman" w:cs="Times New Roman"/>
          <w:color w:val="58595B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90"/>
        </w:rPr>
        <w:t xml:space="preserve">часть. </w:t>
      </w:r>
      <w:r w:rsidRPr="00234261">
        <w:rPr>
          <w:rFonts w:ascii="Times New Roman" w:hAnsi="Times New Roman" w:cs="Times New Roman"/>
          <w:color w:val="231F20"/>
          <w:w w:val="90"/>
        </w:rPr>
        <w:t>Экскурсия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реальная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или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виртуальная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проводится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диалоге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инте</w:t>
      </w:r>
      <w:r w:rsidRPr="00234261">
        <w:rPr>
          <w:rFonts w:ascii="Times New Roman" w:hAnsi="Times New Roman" w:cs="Times New Roman"/>
          <w:color w:val="231F20"/>
          <w:w w:val="90"/>
        </w:rPr>
        <w:t>рактивно.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Знакомство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со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структурой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театра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его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основными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профессиями: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актер,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режиссер,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сце</w:t>
      </w:r>
      <w:r w:rsidRPr="00234261">
        <w:rPr>
          <w:rFonts w:ascii="Times New Roman" w:hAnsi="Times New Roman" w:cs="Times New Roman"/>
          <w:color w:val="231F20"/>
          <w:w w:val="90"/>
        </w:rPr>
        <w:t>нарист, художник, декоратор, гример, оператор, звукорежиссёр, бутафор.</w:t>
      </w:r>
    </w:p>
    <w:p w:rsidR="00560F1C" w:rsidRPr="00234261" w:rsidRDefault="00132601" w:rsidP="00234261">
      <w:pPr>
        <w:pStyle w:val="a3"/>
        <w:ind w:left="1133" w:right="96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spacing w:val="-2"/>
          <w:w w:val="90"/>
        </w:rPr>
        <w:t>Практическая</w:t>
      </w:r>
      <w:r w:rsidRPr="00234261">
        <w:rPr>
          <w:rFonts w:ascii="Times New Roman" w:hAnsi="Times New Roman" w:cs="Times New Roman"/>
          <w:color w:val="58595B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spacing w:val="-2"/>
          <w:w w:val="90"/>
        </w:rPr>
        <w:t>часть.</w:t>
      </w:r>
      <w:r w:rsidRPr="00234261">
        <w:rPr>
          <w:rFonts w:ascii="Times New Roman" w:hAnsi="Times New Roman" w:cs="Times New Roman"/>
          <w:color w:val="58595B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Творческие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задания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театральные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игры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помогут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раскрыть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тему.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Сце</w:t>
      </w:r>
      <w:r w:rsidRPr="00234261">
        <w:rPr>
          <w:rFonts w:ascii="Times New Roman" w:hAnsi="Times New Roman" w:cs="Times New Roman"/>
          <w:color w:val="231F20"/>
          <w:w w:val="90"/>
        </w:rPr>
        <w:t>нический этюд «Представить профессию…».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999"/>
        </w:tabs>
        <w:ind w:left="1999" w:hanging="299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2"/>
          <w:w w:val="80"/>
        </w:rPr>
        <w:t>ПОСЕЩЕНИЕ</w:t>
      </w:r>
      <w:r w:rsidRPr="00234261">
        <w:rPr>
          <w:rFonts w:ascii="Times New Roman" w:hAnsi="Times New Roman" w:cs="Times New Roman"/>
          <w:color w:val="231F20"/>
          <w:spacing w:val="4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5"/>
        </w:rPr>
        <w:t>ТЕАТРА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spacing w:val="-2"/>
          <w:w w:val="90"/>
        </w:rPr>
        <w:t>Теоретическая</w:t>
      </w:r>
      <w:r w:rsidRPr="00234261">
        <w:rPr>
          <w:rFonts w:ascii="Times New Roman" w:hAnsi="Times New Roman" w:cs="Times New Roman"/>
          <w:color w:val="58595B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spacing w:val="-2"/>
          <w:w w:val="90"/>
        </w:rPr>
        <w:t>часть.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Просмотр спектакля, поход с детьми в профессиональный театр или </w:t>
      </w:r>
      <w:r w:rsidRPr="00234261">
        <w:rPr>
          <w:rFonts w:ascii="Times New Roman" w:hAnsi="Times New Roman" w:cs="Times New Roman"/>
          <w:color w:val="231F20"/>
          <w:spacing w:val="-6"/>
        </w:rPr>
        <w:t>просмотр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телеспектакля.</w:t>
      </w:r>
    </w:p>
    <w:p w:rsidR="00560F1C" w:rsidRPr="00234261" w:rsidRDefault="00132601" w:rsidP="00234261">
      <w:pPr>
        <w:pStyle w:val="a3"/>
        <w:ind w:left="170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85"/>
        </w:rPr>
        <w:t>Практическая</w:t>
      </w:r>
      <w:r w:rsidRPr="00234261">
        <w:rPr>
          <w:rFonts w:ascii="Times New Roman" w:hAnsi="Times New Roman" w:cs="Times New Roman"/>
          <w:color w:val="58595B"/>
          <w:spacing w:val="16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85"/>
        </w:rPr>
        <w:t>часть.</w:t>
      </w:r>
      <w:r w:rsidRPr="00234261">
        <w:rPr>
          <w:rFonts w:ascii="Times New Roman" w:hAnsi="Times New Roman" w:cs="Times New Roman"/>
          <w:color w:val="58595B"/>
          <w:spacing w:val="38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Обсуждение</w:t>
      </w:r>
      <w:r w:rsidRPr="0023426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с</w:t>
      </w:r>
      <w:r w:rsidRPr="0023426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использованием</w:t>
      </w:r>
      <w:r w:rsidRPr="0023426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85"/>
        </w:rPr>
        <w:t>вопросов</w:t>
      </w:r>
    </w:p>
    <w:p w:rsidR="00560F1C" w:rsidRPr="00234261" w:rsidRDefault="00132601" w:rsidP="004271E1">
      <w:pPr>
        <w:pStyle w:val="a3"/>
        <w:ind w:left="1133" w:right="961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на сопереживание: «Были ли моменты, где было особенно страшно, горько, смешно,</w:t>
      </w:r>
      <w:r w:rsidRPr="00234261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хоте</w:t>
      </w:r>
      <w:r w:rsidRPr="00234261">
        <w:rPr>
          <w:rFonts w:ascii="Times New Roman" w:hAnsi="Times New Roman" w:cs="Times New Roman"/>
          <w:color w:val="231F20"/>
          <w:w w:val="90"/>
        </w:rPr>
        <w:t>лось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плакать,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стыдно?».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Написание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эссе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«Мои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впечатления»,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«Что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бы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вы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добавили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или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поменяли </w:t>
      </w:r>
      <w:r w:rsidRPr="00234261">
        <w:rPr>
          <w:rFonts w:ascii="Times New Roman" w:hAnsi="Times New Roman" w:cs="Times New Roman"/>
          <w:color w:val="231F20"/>
          <w:spacing w:val="-4"/>
        </w:rPr>
        <w:t>в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сценарии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спектакля».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984"/>
        </w:tabs>
        <w:ind w:left="1984" w:hanging="284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1"/>
          <w:w w:val="85"/>
        </w:rPr>
        <w:t>СЦЕНИЧЕСКАЯ</w:t>
      </w:r>
      <w:r w:rsidRPr="00234261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0"/>
          <w:w w:val="85"/>
        </w:rPr>
        <w:t>РЕЧЬ.</w:t>
      </w:r>
      <w:r w:rsidRPr="00234261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КУЛЬТУРА</w:t>
      </w:r>
      <w:r w:rsidRPr="00234261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И</w:t>
      </w:r>
      <w:r w:rsidRPr="00234261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1"/>
          <w:w w:val="85"/>
        </w:rPr>
        <w:t>ТЕХНИКА</w:t>
      </w:r>
      <w:r w:rsidRPr="00234261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9"/>
          <w:w w:val="85"/>
        </w:rPr>
        <w:t>РЕЧИ</w:t>
      </w:r>
    </w:p>
    <w:p w:rsidR="00560F1C" w:rsidRPr="00234261" w:rsidRDefault="00132601" w:rsidP="00234261">
      <w:pPr>
        <w:pStyle w:val="a3"/>
        <w:ind w:left="1133" w:right="585" w:firstLine="566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spacing w:val="-2"/>
          <w:w w:val="90"/>
        </w:rPr>
        <w:t>Теоретическая</w:t>
      </w:r>
      <w:r w:rsidRPr="00234261">
        <w:rPr>
          <w:rFonts w:ascii="Times New Roman" w:hAnsi="Times New Roman" w:cs="Times New Roman"/>
          <w:color w:val="58595B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spacing w:val="-2"/>
          <w:w w:val="90"/>
        </w:rPr>
        <w:t>часть.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Дыхательная гимнастика. Развитие</w:t>
      </w:r>
      <w:r w:rsidR="004271E1">
        <w:rPr>
          <w:rFonts w:ascii="Times New Roman" w:hAnsi="Times New Roman" w:cs="Times New Roman"/>
          <w:color w:val="231F20"/>
          <w:spacing w:val="-2"/>
          <w:w w:val="90"/>
        </w:rPr>
        <w:t xml:space="preserve"> артикуляционного аппарата. Ра</w:t>
      </w:r>
      <w:r w:rsidRPr="00234261">
        <w:rPr>
          <w:rFonts w:ascii="Times New Roman" w:hAnsi="Times New Roman" w:cs="Times New Roman"/>
          <w:color w:val="231F20"/>
          <w:spacing w:val="-6"/>
        </w:rPr>
        <w:t>бота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дикцией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на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скороговорках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="00234261" w:rsidRPr="00234261">
        <w:rPr>
          <w:rFonts w:ascii="Times New Roman" w:hAnsi="Times New Roman" w:cs="Times New Roman"/>
          <w:color w:val="231F20"/>
          <w:spacing w:val="-6"/>
        </w:rPr>
        <w:t>чисто говорках</w:t>
      </w:r>
      <w:r w:rsidRPr="00234261">
        <w:rPr>
          <w:rFonts w:ascii="Times New Roman" w:hAnsi="Times New Roman" w:cs="Times New Roman"/>
          <w:color w:val="231F20"/>
          <w:spacing w:val="-6"/>
        </w:rPr>
        <w:t>.</w:t>
      </w:r>
    </w:p>
    <w:p w:rsidR="00560F1C" w:rsidRPr="00234261" w:rsidRDefault="00132601" w:rsidP="00234261">
      <w:pPr>
        <w:pStyle w:val="a3"/>
        <w:ind w:left="170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Упражнения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сценической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речи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выполняются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алгоритму:</w:t>
      </w:r>
    </w:p>
    <w:p w:rsidR="00560F1C" w:rsidRPr="00234261" w:rsidRDefault="00132601" w:rsidP="00234261">
      <w:pPr>
        <w:pStyle w:val="a4"/>
        <w:numPr>
          <w:ilvl w:val="0"/>
          <w:numId w:val="3"/>
        </w:numPr>
        <w:tabs>
          <w:tab w:val="left" w:pos="1898"/>
        </w:tabs>
        <w:spacing w:before="0"/>
        <w:ind w:left="1898" w:hanging="198"/>
        <w:jc w:val="left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определение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целей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условий</w:t>
      </w:r>
      <w:r w:rsidRPr="00234261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выполнения;</w:t>
      </w: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pgSz w:w="11910" w:h="16840"/>
          <w:pgMar w:top="960" w:right="0" w:bottom="1000" w:left="0" w:header="0" w:footer="800" w:gutter="0"/>
          <w:cols w:space="720"/>
        </w:sectPr>
      </w:pPr>
    </w:p>
    <w:p w:rsidR="00560F1C" w:rsidRPr="00234261" w:rsidRDefault="00132601" w:rsidP="00234261">
      <w:pPr>
        <w:pStyle w:val="a4"/>
        <w:numPr>
          <w:ilvl w:val="0"/>
          <w:numId w:val="3"/>
        </w:numPr>
        <w:tabs>
          <w:tab w:val="left" w:pos="1758"/>
        </w:tabs>
        <w:spacing w:before="0"/>
        <w:ind w:left="1758" w:hanging="228"/>
        <w:jc w:val="left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педагогический</w:t>
      </w:r>
      <w:r w:rsidRPr="00234261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показ;</w:t>
      </w:r>
    </w:p>
    <w:p w:rsidR="00560F1C" w:rsidRPr="00234261" w:rsidRDefault="00132601" w:rsidP="00234261">
      <w:pPr>
        <w:pStyle w:val="a4"/>
        <w:numPr>
          <w:ilvl w:val="0"/>
          <w:numId w:val="3"/>
        </w:numPr>
        <w:tabs>
          <w:tab w:val="left" w:pos="1752"/>
        </w:tabs>
        <w:spacing w:before="0"/>
        <w:ind w:left="1752" w:hanging="222"/>
        <w:jc w:val="left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просмотр</w:t>
      </w:r>
      <w:r w:rsidRPr="00234261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упражнения;</w:t>
      </w:r>
    </w:p>
    <w:p w:rsidR="00560F1C" w:rsidRPr="00234261" w:rsidRDefault="00132601" w:rsidP="00234261">
      <w:pPr>
        <w:pStyle w:val="a4"/>
        <w:numPr>
          <w:ilvl w:val="0"/>
          <w:numId w:val="3"/>
        </w:numPr>
        <w:tabs>
          <w:tab w:val="left" w:pos="1759"/>
        </w:tabs>
        <w:spacing w:before="0"/>
        <w:ind w:left="1759" w:hanging="229"/>
        <w:jc w:val="left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комплексный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контроль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корректировка.</w:t>
      </w:r>
    </w:p>
    <w:p w:rsidR="00560F1C" w:rsidRPr="00234261" w:rsidRDefault="00132601" w:rsidP="00234261">
      <w:pPr>
        <w:pStyle w:val="a3"/>
        <w:ind w:left="963" w:right="113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В результате поэтапного индивидуального контроля (объя</w:t>
      </w:r>
      <w:r w:rsidR="00234261" w:rsidRPr="00234261">
        <w:rPr>
          <w:rFonts w:ascii="Times New Roman" w:hAnsi="Times New Roman" w:cs="Times New Roman"/>
          <w:color w:val="231F20"/>
          <w:w w:val="90"/>
        </w:rPr>
        <w:t>снил – показал посмотрел – сде</w:t>
      </w:r>
      <w:r w:rsidRPr="00234261">
        <w:rPr>
          <w:rFonts w:ascii="Times New Roman" w:hAnsi="Times New Roman" w:cs="Times New Roman"/>
          <w:color w:val="231F20"/>
          <w:w w:val="90"/>
        </w:rPr>
        <w:t>лал замечание – показал; посмотрел – показал ошибку – показал правильн</w:t>
      </w:r>
      <w:r w:rsidR="00234261" w:rsidRPr="00234261">
        <w:rPr>
          <w:rFonts w:ascii="Times New Roman" w:hAnsi="Times New Roman" w:cs="Times New Roman"/>
          <w:color w:val="231F20"/>
          <w:w w:val="90"/>
        </w:rPr>
        <w:t>ый вариант – посмо</w:t>
      </w:r>
      <w:r w:rsidRPr="00234261">
        <w:rPr>
          <w:rFonts w:ascii="Times New Roman" w:hAnsi="Times New Roman" w:cs="Times New Roman"/>
          <w:color w:val="231F20"/>
          <w:w w:val="90"/>
        </w:rPr>
        <w:t>трел) можно добиться максимальной эффективности в освоении того или иного упражнения.</w:t>
      </w:r>
    </w:p>
    <w:p w:rsidR="00560F1C" w:rsidRPr="00234261" w:rsidRDefault="00132601" w:rsidP="00234261">
      <w:pPr>
        <w:pStyle w:val="a3"/>
        <w:ind w:left="1530" w:right="1423" w:hanging="1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85"/>
        </w:rPr>
        <w:t>Практическая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85"/>
        </w:rPr>
        <w:t>часть.</w:t>
      </w:r>
      <w:r w:rsidRPr="00234261">
        <w:rPr>
          <w:rFonts w:ascii="Times New Roman" w:hAnsi="Times New Roman" w:cs="Times New Roman"/>
          <w:color w:val="58595B"/>
          <w:spacing w:val="4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На</w:t>
      </w:r>
      <w:r w:rsidRPr="00234261">
        <w:rPr>
          <w:rFonts w:ascii="Times New Roman" w:hAnsi="Times New Roman" w:cs="Times New Roman"/>
          <w:color w:val="231F20"/>
          <w:spacing w:val="3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занятиях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преобладают</w:t>
      </w:r>
      <w:r w:rsidRPr="00234261">
        <w:rPr>
          <w:rFonts w:ascii="Times New Roman" w:hAnsi="Times New Roman" w:cs="Times New Roman"/>
          <w:color w:val="231F20"/>
          <w:spacing w:val="3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игровые</w:t>
      </w:r>
      <w:r w:rsidRPr="00234261">
        <w:rPr>
          <w:rFonts w:ascii="Times New Roman" w:hAnsi="Times New Roman" w:cs="Times New Roman"/>
          <w:color w:val="231F20"/>
          <w:spacing w:val="3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технологии.</w:t>
      </w:r>
      <w:r w:rsidRPr="00234261">
        <w:rPr>
          <w:rFonts w:ascii="Times New Roman" w:hAnsi="Times New Roman" w:cs="Times New Roman"/>
          <w:color w:val="231F20"/>
          <w:spacing w:val="3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Игры</w:t>
      </w:r>
      <w:r w:rsidRPr="00234261">
        <w:rPr>
          <w:rFonts w:ascii="Times New Roman" w:hAnsi="Times New Roman" w:cs="Times New Roman"/>
          <w:color w:val="231F20"/>
          <w:spacing w:val="3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 xml:space="preserve">применяются </w:t>
      </w:r>
      <w:r w:rsidRPr="00234261">
        <w:rPr>
          <w:rFonts w:ascii="Times New Roman" w:hAnsi="Times New Roman" w:cs="Times New Roman"/>
          <w:color w:val="231F20"/>
          <w:spacing w:val="-6"/>
        </w:rPr>
        <w:t>в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соответствии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возрастными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интересами.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ind w:left="96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C11A29"/>
          <w:spacing w:val="12"/>
          <w:sz w:val="24"/>
          <w:szCs w:val="24"/>
        </w:rPr>
        <w:t>ДЫХАНИЕ</w:t>
      </w:r>
    </w:p>
    <w:p w:rsidR="00560F1C" w:rsidRPr="00234261" w:rsidRDefault="00132601" w:rsidP="00234261">
      <w:pPr>
        <w:pStyle w:val="a3"/>
        <w:ind w:left="153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Обращать</w:t>
      </w:r>
      <w:r w:rsidRPr="00234261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внимание</w:t>
      </w:r>
      <w:r w:rsidRPr="00234261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>на: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30"/>
        </w:tabs>
        <w:spacing w:before="0"/>
        <w:ind w:right="139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соединение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дыхания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движения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(например,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гусиный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шаг,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пол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горит,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ритмические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шаги,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координация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движений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т.п.);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одну</w:t>
      </w:r>
      <w:r w:rsidRPr="0023426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техническую</w:t>
      </w:r>
      <w:r w:rsidRPr="00234261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задачу</w:t>
      </w:r>
      <w:r w:rsidRPr="00234261">
        <w:rPr>
          <w:rFonts w:ascii="Times New Roman" w:hAnsi="Times New Roman" w:cs="Times New Roman"/>
          <w:color w:val="231F20"/>
          <w:spacing w:val="-11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многократно</w:t>
      </w:r>
      <w:r w:rsidRPr="00234261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повторять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с</w:t>
      </w:r>
      <w:r w:rsidRPr="00234261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разными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вариантами</w:t>
      </w:r>
      <w:r w:rsidRPr="00234261">
        <w:rPr>
          <w:rFonts w:ascii="Times New Roman" w:hAnsi="Times New Roman" w:cs="Times New Roman"/>
          <w:color w:val="231F20"/>
          <w:spacing w:val="-10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образов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(например,</w:t>
      </w:r>
    </w:p>
    <w:p w:rsidR="00560F1C" w:rsidRPr="00234261" w:rsidRDefault="00132601" w:rsidP="00234261">
      <w:pPr>
        <w:pStyle w:val="a3"/>
        <w:ind w:left="153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</w:rPr>
        <w:t>фиксированный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выдох</w:t>
      </w:r>
      <w:r w:rsidRPr="00234261">
        <w:rPr>
          <w:rFonts w:ascii="Times New Roman" w:hAnsi="Times New Roman" w:cs="Times New Roman"/>
          <w:color w:val="231F20"/>
          <w:spacing w:val="-1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на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Ф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–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задуваю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свечу,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отгоняю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комаров,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рисую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портрет</w:t>
      </w:r>
      <w:r w:rsidRPr="00234261">
        <w:rPr>
          <w:rFonts w:ascii="Times New Roman" w:hAnsi="Times New Roman" w:cs="Times New Roman"/>
          <w:color w:val="231F20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т.п.);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30"/>
        </w:tabs>
        <w:spacing w:before="0"/>
        <w:ind w:right="1391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ind w:left="96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C11A29"/>
          <w:spacing w:val="10"/>
          <w:sz w:val="24"/>
          <w:szCs w:val="24"/>
        </w:rPr>
        <w:t>АРТИКУЛЯЦИЯ</w:t>
      </w:r>
    </w:p>
    <w:p w:rsidR="00560F1C" w:rsidRPr="00234261" w:rsidRDefault="00132601" w:rsidP="00234261">
      <w:pPr>
        <w:pStyle w:val="a3"/>
        <w:ind w:left="153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Обращать</w:t>
      </w:r>
      <w:r w:rsidRPr="00234261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внимание</w:t>
      </w:r>
      <w:r w:rsidRPr="00234261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>на: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30"/>
        </w:tabs>
        <w:spacing w:before="0"/>
        <w:ind w:right="124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обособленность движений (занимаемся развитием мышц языка, а губы и нижняя челюсть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находятся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в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>покое);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30"/>
        </w:tabs>
        <w:spacing w:before="0"/>
        <w:ind w:right="1517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медленный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темп,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который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увеличивает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нагрузку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мышцы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делает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упражнение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более </w:t>
      </w:r>
      <w:r w:rsidRPr="00234261">
        <w:rPr>
          <w:rFonts w:ascii="Times New Roman" w:hAnsi="Times New Roman" w:cs="Times New Roman"/>
          <w:color w:val="231F20"/>
          <w:spacing w:val="-2"/>
          <w:sz w:val="24"/>
          <w:szCs w:val="24"/>
        </w:rPr>
        <w:t>эффективным;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координация</w:t>
      </w:r>
      <w:r w:rsidRPr="00234261">
        <w:rPr>
          <w:rFonts w:ascii="Times New Roman" w:hAnsi="Times New Roman" w:cs="Times New Roman"/>
          <w:color w:val="231F20"/>
          <w:spacing w:val="-4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движений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покоя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всех</w:t>
      </w:r>
      <w:r w:rsidRPr="00234261">
        <w:rPr>
          <w:rFonts w:ascii="Times New Roman" w:hAnsi="Times New Roman" w:cs="Times New Roman"/>
          <w:color w:val="231F20"/>
          <w:spacing w:val="-9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частей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речевого</w:t>
      </w:r>
      <w:r w:rsidRPr="00234261">
        <w:rPr>
          <w:rFonts w:ascii="Times New Roman" w:hAnsi="Times New Roman" w:cs="Times New Roman"/>
          <w:color w:val="231F20"/>
          <w:spacing w:val="-3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аппарата;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30"/>
        </w:tabs>
        <w:spacing w:before="0"/>
        <w:ind w:right="2155"/>
        <w:jc w:val="both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координация работы мышц речевого аппарата с жестами и мимикой (например, движение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языка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противоположно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движению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темпу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движения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рук,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плюс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этому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движение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зрачков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и</w:t>
      </w:r>
      <w:r w:rsidRPr="0023426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  <w:sz w:val="24"/>
          <w:szCs w:val="24"/>
        </w:rPr>
        <w:t>т.п.).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ind w:left="964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C11A29"/>
          <w:spacing w:val="12"/>
          <w:sz w:val="24"/>
          <w:szCs w:val="24"/>
        </w:rPr>
        <w:t>ДИКЦИЯ</w:t>
      </w:r>
    </w:p>
    <w:p w:rsidR="00560F1C" w:rsidRPr="00234261" w:rsidRDefault="00132601" w:rsidP="00234261">
      <w:pPr>
        <w:pStyle w:val="a3"/>
        <w:ind w:left="1511" w:right="7909"/>
        <w:jc w:val="center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Обращать</w:t>
      </w:r>
      <w:r w:rsidRPr="00234261">
        <w:rPr>
          <w:rFonts w:ascii="Times New Roman" w:hAnsi="Times New Roman" w:cs="Times New Roman"/>
          <w:color w:val="231F20"/>
          <w:spacing w:val="9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внимание</w:t>
      </w:r>
      <w:r w:rsidRPr="00234261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>на: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226"/>
        </w:tabs>
        <w:spacing w:before="0"/>
        <w:ind w:left="226" w:right="903" w:hanging="226"/>
        <w:jc w:val="center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активизацию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коммуникативных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навыков</w:t>
      </w:r>
      <w:r w:rsidRPr="0023426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через</w:t>
      </w:r>
      <w:r w:rsidRPr="0023426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речевые</w:t>
      </w:r>
      <w:r w:rsidRPr="00234261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упражнения</w:t>
      </w:r>
      <w:r w:rsidRPr="00234261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(например,</w:t>
      </w:r>
    </w:p>
    <w:p w:rsidR="00560F1C" w:rsidRPr="00234261" w:rsidRDefault="00132601" w:rsidP="00234261">
      <w:pPr>
        <w:pStyle w:val="a3"/>
        <w:ind w:left="1511" w:right="1812"/>
        <w:jc w:val="center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давать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творческие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парные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задания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–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диалог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из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простых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сложных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звукосочетаний);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30"/>
        </w:tabs>
        <w:spacing w:before="0"/>
        <w:ind w:right="1899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</w:t>
      </w:r>
    </w:p>
    <w:p w:rsidR="00560F1C" w:rsidRPr="00234261" w:rsidRDefault="00132601" w:rsidP="00234261">
      <w:pPr>
        <w:pStyle w:val="a3"/>
        <w:ind w:left="963" w:right="1120" w:firstLine="566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Финальным материалом могут быть индивидуальные сти</w:t>
      </w:r>
      <w:r w:rsidR="00234261" w:rsidRPr="00234261">
        <w:rPr>
          <w:rFonts w:ascii="Times New Roman" w:hAnsi="Times New Roman" w:cs="Times New Roman"/>
          <w:color w:val="231F20"/>
          <w:w w:val="90"/>
        </w:rPr>
        <w:t>хи и парные этюды с использова</w:t>
      </w:r>
      <w:r w:rsidRPr="00234261">
        <w:rPr>
          <w:rFonts w:ascii="Times New Roman" w:hAnsi="Times New Roman" w:cs="Times New Roman"/>
          <w:color w:val="231F20"/>
          <w:spacing w:val="-6"/>
        </w:rPr>
        <w:t>нием</w:t>
      </w:r>
      <w:r w:rsidRPr="00234261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упражнений</w:t>
      </w:r>
      <w:r w:rsidRPr="00234261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по</w:t>
      </w:r>
      <w:r w:rsidRPr="00234261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дикции</w:t>
      </w:r>
      <w:r w:rsidRPr="00234261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</w:t>
      </w:r>
      <w:r w:rsidRPr="00234261">
        <w:rPr>
          <w:rFonts w:ascii="Times New Roman" w:hAnsi="Times New Roman" w:cs="Times New Roman"/>
          <w:color w:val="231F20"/>
          <w:spacing w:val="-1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дыханию.</w:t>
      </w:r>
    </w:p>
    <w:p w:rsidR="00560F1C" w:rsidRPr="00234261" w:rsidRDefault="00560F1C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  <w:color w:val="231F20"/>
          <w:w w:val="90"/>
        </w:rPr>
      </w:pPr>
    </w:p>
    <w:p w:rsidR="00234261" w:rsidRPr="00234261" w:rsidRDefault="00234261" w:rsidP="00234261">
      <w:pPr>
        <w:pStyle w:val="a3"/>
        <w:ind w:left="963" w:right="1120" w:firstLine="566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rPr>
          <w:rFonts w:ascii="Times New Roman" w:hAnsi="Times New Roman" w:cs="Times New Roman"/>
          <w:sz w:val="24"/>
          <w:szCs w:val="24"/>
        </w:rPr>
        <w:sectPr w:rsidR="00560F1C" w:rsidRPr="00234261">
          <w:pgSz w:w="11910" w:h="16840"/>
          <w:pgMar w:top="800" w:right="0" w:bottom="1000" w:left="0" w:header="0" w:footer="800" w:gutter="0"/>
          <w:cols w:space="720"/>
        </w:sect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996"/>
        </w:tabs>
        <w:ind w:left="1996" w:hanging="296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5"/>
          <w:w w:val="80"/>
        </w:rPr>
        <w:lastRenderedPageBreak/>
        <w:t>ХУДОЖЕСТВЕННОЕ</w:t>
      </w:r>
      <w:r w:rsidRPr="00234261">
        <w:rPr>
          <w:rFonts w:ascii="Times New Roman" w:hAnsi="Times New Roman" w:cs="Times New Roman"/>
          <w:color w:val="231F20"/>
          <w:spacing w:val="4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2"/>
          <w:w w:val="95"/>
        </w:rPr>
        <w:t>ЧТЕНИЕ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>Теоретическая</w:t>
      </w:r>
      <w:r w:rsidRPr="00234261">
        <w:rPr>
          <w:rFonts w:ascii="Times New Roman" w:hAnsi="Times New Roman" w:cs="Times New Roman"/>
          <w:color w:val="58595B"/>
          <w:spacing w:val="-1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90"/>
        </w:rPr>
        <w:t xml:space="preserve">часть. </w:t>
      </w:r>
      <w:r w:rsidRPr="00234261">
        <w:rPr>
          <w:rFonts w:ascii="Times New Roman" w:hAnsi="Times New Roman" w:cs="Times New Roman"/>
          <w:color w:val="231F20"/>
          <w:w w:val="90"/>
        </w:rPr>
        <w:t>Художественное чтение как вид и</w:t>
      </w:r>
      <w:r w:rsidR="00491A8E">
        <w:rPr>
          <w:rFonts w:ascii="Times New Roman" w:hAnsi="Times New Roman" w:cs="Times New Roman"/>
          <w:color w:val="231F20"/>
          <w:w w:val="90"/>
        </w:rPr>
        <w:t>сполнительского искусства. Зна</w:t>
      </w:r>
      <w:r w:rsidRPr="00234261">
        <w:rPr>
          <w:rFonts w:ascii="Times New Roman" w:hAnsi="Times New Roman" w:cs="Times New Roman"/>
          <w:color w:val="231F20"/>
          <w:w w:val="90"/>
        </w:rPr>
        <w:t>комство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законами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художественного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чтения.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Темп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речи.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Интонация.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Понятие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текста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подтекста, </w:t>
      </w:r>
      <w:r w:rsidRPr="00234261">
        <w:rPr>
          <w:rFonts w:ascii="Times New Roman" w:hAnsi="Times New Roman" w:cs="Times New Roman"/>
          <w:color w:val="231F20"/>
        </w:rPr>
        <w:t>произносимой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фразы.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85"/>
        </w:rPr>
        <w:t>Практическая часть.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 xml:space="preserve">Работа с дикцией на скороговорках и </w:t>
      </w:r>
      <w:r w:rsidR="00491A8E" w:rsidRPr="00234261">
        <w:rPr>
          <w:rFonts w:ascii="Times New Roman" w:hAnsi="Times New Roman" w:cs="Times New Roman"/>
          <w:color w:val="231F20"/>
          <w:w w:val="85"/>
        </w:rPr>
        <w:t>чисто говорках</w:t>
      </w:r>
      <w:r w:rsidR="00491A8E">
        <w:rPr>
          <w:rFonts w:ascii="Times New Roman" w:hAnsi="Times New Roman" w:cs="Times New Roman"/>
          <w:color w:val="231F20"/>
          <w:w w:val="85"/>
        </w:rPr>
        <w:t>. Чтение вслух ли</w:t>
      </w:r>
      <w:r w:rsidRPr="00234261">
        <w:rPr>
          <w:rFonts w:ascii="Times New Roman" w:hAnsi="Times New Roman" w:cs="Times New Roman"/>
          <w:color w:val="231F20"/>
          <w:w w:val="90"/>
        </w:rPr>
        <w:t>тературного произведения и его разбор. Выразительное чтение, громкость и отчетливость речи. Развитие навыка логического анализа текста на материале народных и литературных сказок.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 xml:space="preserve">Восстановление хода сказки по одному из эпизодов (игры в «Угадайку», узнавание сказки </w:t>
      </w:r>
      <w:r w:rsidRPr="00234261">
        <w:rPr>
          <w:rFonts w:ascii="Times New Roman" w:hAnsi="Times New Roman" w:cs="Times New Roman"/>
          <w:color w:val="231F20"/>
          <w:spacing w:val="-2"/>
        </w:rPr>
        <w:t>по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рисунку,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по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фразе).</w:t>
      </w:r>
    </w:p>
    <w:p w:rsidR="00560F1C" w:rsidRPr="00234261" w:rsidRDefault="00132601" w:rsidP="00234261">
      <w:pPr>
        <w:pStyle w:val="a3"/>
        <w:ind w:left="170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Сочинение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сказок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схеме: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завязка,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развитие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действия,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кульминация,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развязка.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984"/>
        </w:tabs>
        <w:ind w:left="1984" w:hanging="284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1"/>
          <w:w w:val="85"/>
        </w:rPr>
        <w:t>ОСНОВЫ</w:t>
      </w:r>
      <w:r w:rsidRPr="00234261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1"/>
          <w:w w:val="85"/>
        </w:rPr>
        <w:t>АКТЕРСКОЙ</w:t>
      </w:r>
      <w:r w:rsidRPr="00234261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85"/>
        </w:rPr>
        <w:t>ГРАМОТЫ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>Теоретическая</w:t>
      </w:r>
      <w:r w:rsidRPr="00234261">
        <w:rPr>
          <w:rFonts w:ascii="Times New Roman" w:hAnsi="Times New Roman" w:cs="Times New Roman"/>
          <w:color w:val="58595B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90"/>
        </w:rPr>
        <w:t xml:space="preserve">часть.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игровой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форме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идет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работа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развитие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внимания,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воображения и фантазии. Важно также развивать физическое самочувствие, коллективную согласованность действий. Сценическое действие. Сценическая задача и чувство. Разыгрываются этюды на </w:t>
      </w:r>
      <w:r w:rsidR="00491A8E">
        <w:rPr>
          <w:rFonts w:ascii="Times New Roman" w:hAnsi="Times New Roman" w:cs="Times New Roman"/>
          <w:color w:val="231F20"/>
          <w:w w:val="90"/>
        </w:rPr>
        <w:t>взаи</w:t>
      </w:r>
      <w:r w:rsidRPr="00234261">
        <w:rPr>
          <w:rFonts w:ascii="Times New Roman" w:hAnsi="Times New Roman" w:cs="Times New Roman"/>
          <w:color w:val="231F20"/>
          <w:spacing w:val="-2"/>
        </w:rPr>
        <w:t>модействие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с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партнером.</w:t>
      </w:r>
    </w:p>
    <w:p w:rsidR="00560F1C" w:rsidRPr="00234261" w:rsidRDefault="00132601" w:rsidP="00234261">
      <w:pPr>
        <w:pStyle w:val="a3"/>
        <w:ind w:left="1133" w:right="96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Больше внимания уделять творческой дисциплине. Лако</w:t>
      </w:r>
      <w:r w:rsidR="00491A8E">
        <w:rPr>
          <w:rFonts w:ascii="Times New Roman" w:hAnsi="Times New Roman" w:cs="Times New Roman"/>
          <w:color w:val="231F20"/>
          <w:w w:val="90"/>
        </w:rPr>
        <w:t>нично объяснять задачи упражне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ния. Цель занятия – закрепление результата и постановка новой цели, на следующем занятии – </w:t>
      </w:r>
      <w:r w:rsidRPr="00234261">
        <w:rPr>
          <w:rFonts w:ascii="Times New Roman" w:hAnsi="Times New Roman" w:cs="Times New Roman"/>
          <w:color w:val="231F20"/>
          <w:spacing w:val="-8"/>
        </w:rPr>
        <w:t>повторение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закрепление.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Обсуждение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результатов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упражнения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проводятся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кратко,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легко,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с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юмором. Нужно стремиться к осознанности занятий, быть заинтересованным в положительном </w:t>
      </w:r>
      <w:r w:rsidRPr="00234261">
        <w:rPr>
          <w:rFonts w:ascii="Times New Roman" w:hAnsi="Times New Roman" w:cs="Times New Roman"/>
          <w:color w:val="231F20"/>
          <w:spacing w:val="-2"/>
        </w:rPr>
        <w:t>результате.</w:t>
      </w:r>
    </w:p>
    <w:p w:rsidR="00560F1C" w:rsidRPr="00234261" w:rsidRDefault="00132601" w:rsidP="00234261">
      <w:pPr>
        <w:pStyle w:val="a3"/>
        <w:ind w:left="1133" w:right="956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>Практическая</w:t>
      </w:r>
      <w:r w:rsidRPr="00234261">
        <w:rPr>
          <w:rFonts w:ascii="Times New Roman" w:hAnsi="Times New Roman" w:cs="Times New Roman"/>
          <w:color w:val="58595B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90"/>
        </w:rPr>
        <w:t xml:space="preserve">часть. </w:t>
      </w:r>
      <w:r w:rsidRPr="00234261">
        <w:rPr>
          <w:rFonts w:ascii="Times New Roman" w:hAnsi="Times New Roman" w:cs="Times New Roman"/>
          <w:color w:val="231F20"/>
          <w:w w:val="90"/>
        </w:rPr>
        <w:t>Выполнение упражнений на разви</w:t>
      </w:r>
      <w:r w:rsidR="00491A8E">
        <w:rPr>
          <w:rFonts w:ascii="Times New Roman" w:hAnsi="Times New Roman" w:cs="Times New Roman"/>
          <w:color w:val="231F20"/>
          <w:w w:val="90"/>
        </w:rPr>
        <w:t>тие сценического внимания. Раз</w:t>
      </w:r>
      <w:r w:rsidRPr="00234261">
        <w:rPr>
          <w:rFonts w:ascii="Times New Roman" w:hAnsi="Times New Roman" w:cs="Times New Roman"/>
          <w:color w:val="231F20"/>
          <w:spacing w:val="-6"/>
        </w:rPr>
        <w:t>витие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фантазии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помощью</w:t>
      </w:r>
      <w:r w:rsidRPr="00234261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переноса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в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нереальные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миры.</w:t>
      </w:r>
      <w:r w:rsidRPr="00234261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Этюды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на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тему,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фантазии</w:t>
      </w:r>
      <w:r w:rsidRPr="00234261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на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тему </w:t>
      </w:r>
      <w:r w:rsidRPr="00234261">
        <w:rPr>
          <w:rFonts w:ascii="Times New Roman" w:hAnsi="Times New Roman" w:cs="Times New Roman"/>
          <w:color w:val="231F20"/>
          <w:spacing w:val="-2"/>
        </w:rPr>
        <w:t>картин.</w:t>
      </w:r>
    </w:p>
    <w:p w:rsidR="00560F1C" w:rsidRPr="00234261" w:rsidRDefault="00132601" w:rsidP="00491A8E">
      <w:pPr>
        <w:pStyle w:val="a3"/>
        <w:ind w:left="170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Упражнения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коллективные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действия: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«Повтори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позу»,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«Опаздывающее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зеркало»,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4"/>
          <w:w w:val="90"/>
        </w:rPr>
        <w:t>«Фи</w:t>
      </w:r>
      <w:r w:rsidRPr="00234261">
        <w:rPr>
          <w:rFonts w:ascii="Times New Roman" w:hAnsi="Times New Roman" w:cs="Times New Roman"/>
          <w:color w:val="231F20"/>
          <w:w w:val="85"/>
        </w:rPr>
        <w:t>гуры»</w:t>
      </w:r>
      <w:r w:rsidRPr="00234261">
        <w:rPr>
          <w:rFonts w:ascii="Times New Roman" w:hAnsi="Times New Roman" w:cs="Times New Roman"/>
          <w:color w:val="231F20"/>
          <w:spacing w:val="2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и</w:t>
      </w:r>
      <w:r w:rsidRPr="00234261">
        <w:rPr>
          <w:rFonts w:ascii="Times New Roman" w:hAnsi="Times New Roman" w:cs="Times New Roman"/>
          <w:color w:val="231F20"/>
          <w:spacing w:val="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  <w:w w:val="85"/>
        </w:rPr>
        <w:t>т.д.</w:t>
      </w:r>
    </w:p>
    <w:p w:rsidR="00560F1C" w:rsidRPr="00234261" w:rsidRDefault="00132601" w:rsidP="00234261">
      <w:pPr>
        <w:pStyle w:val="a3"/>
        <w:ind w:left="1133" w:right="96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Развитие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фантазии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через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овладение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динамикой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развития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сюжета.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Создание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развитие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ска</w:t>
      </w:r>
      <w:r w:rsidRPr="00234261">
        <w:rPr>
          <w:rFonts w:ascii="Times New Roman" w:hAnsi="Times New Roman" w:cs="Times New Roman"/>
          <w:color w:val="231F20"/>
          <w:w w:val="90"/>
        </w:rPr>
        <w:t>зочной ситуации на основе реального действия («…я пошел в магазин и вдруг…»).</w:t>
      </w:r>
    </w:p>
    <w:p w:rsidR="00560F1C" w:rsidRPr="00234261" w:rsidRDefault="00132601" w:rsidP="00234261">
      <w:pPr>
        <w:pStyle w:val="a3"/>
        <w:ind w:left="1133" w:right="96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</w:rPr>
        <w:t>Индивидуальные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коллективные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этюды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на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выполнение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одного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того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же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действия,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но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spacing w:val="-2"/>
          <w:w w:val="90"/>
        </w:rPr>
        <w:t>раз</w:t>
      </w:r>
      <w:r w:rsidRPr="00234261">
        <w:rPr>
          <w:rFonts w:ascii="Times New Roman" w:hAnsi="Times New Roman" w:cs="Times New Roman"/>
          <w:color w:val="231F20"/>
          <w:w w:val="90"/>
        </w:rPr>
        <w:t>личными задачами; одной и той же задачи, но в разных предлагаемых обстоятельствах. Нап</w:t>
      </w:r>
      <w:r w:rsidR="00491A8E">
        <w:rPr>
          <w:rFonts w:ascii="Times New Roman" w:hAnsi="Times New Roman" w:cs="Times New Roman"/>
          <w:color w:val="231F20"/>
          <w:w w:val="90"/>
        </w:rPr>
        <w:t>ри</w:t>
      </w:r>
      <w:r w:rsidRPr="00234261">
        <w:rPr>
          <w:rFonts w:ascii="Times New Roman" w:hAnsi="Times New Roman" w:cs="Times New Roman"/>
          <w:color w:val="231F20"/>
          <w:w w:val="90"/>
        </w:rPr>
        <w:t>мер, открыть дверь, чтобы проветрилась комната, чтобы услышать разговор в коридоре, чтобы напугать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кого-либо;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собирать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листья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–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солнечную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погоду,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под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дождем,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под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снегом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т.д.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ind w:left="1700"/>
        <w:jc w:val="both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Упражнение,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направленное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на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внимание</w:t>
      </w:r>
      <w:r w:rsidRPr="00234261">
        <w:rPr>
          <w:rFonts w:ascii="Times New Roman" w:hAnsi="Times New Roman" w:cs="Times New Roman"/>
          <w:color w:val="231F20"/>
          <w:spacing w:val="-7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>–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«Пишущая</w:t>
      </w:r>
      <w:r w:rsidRPr="00234261">
        <w:rPr>
          <w:rFonts w:ascii="Times New Roman" w:hAnsi="Times New Roman" w:cs="Times New Roman"/>
          <w:i/>
          <w:color w:val="231F20"/>
          <w:spacing w:val="-1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>машинка»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.</w:t>
      </w:r>
    </w:p>
    <w:p w:rsidR="00560F1C" w:rsidRPr="00234261" w:rsidRDefault="00132601" w:rsidP="00234261">
      <w:pPr>
        <w:pStyle w:val="a3"/>
        <w:ind w:left="1133" w:right="96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Поставить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группу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полукруг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либо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круг.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Раздать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каждому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участнику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букву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алфавита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(у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="00491A8E">
        <w:rPr>
          <w:rFonts w:ascii="Times New Roman" w:hAnsi="Times New Roman" w:cs="Times New Roman"/>
          <w:color w:val="231F20"/>
          <w:w w:val="90"/>
        </w:rPr>
        <w:t>од</w:t>
      </w:r>
      <w:r w:rsidRPr="00234261">
        <w:rPr>
          <w:rFonts w:ascii="Times New Roman" w:hAnsi="Times New Roman" w:cs="Times New Roman"/>
          <w:color w:val="231F20"/>
          <w:w w:val="90"/>
        </w:rPr>
        <w:t>ного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ребенка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может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быть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несколько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букв).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Проверить,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знают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все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ученики,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кого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какие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буквы. Преподаватель произносит слово, придуманное им заранее. Например, слово – Носорог. </w:t>
      </w:r>
      <w:r w:rsidR="00491A8E">
        <w:rPr>
          <w:rFonts w:ascii="Times New Roman" w:hAnsi="Times New Roman" w:cs="Times New Roman"/>
          <w:color w:val="231F20"/>
          <w:w w:val="90"/>
        </w:rPr>
        <w:t>Препо</w:t>
      </w:r>
      <w:r w:rsidRPr="00234261">
        <w:rPr>
          <w:rFonts w:ascii="Times New Roman" w:hAnsi="Times New Roman" w:cs="Times New Roman"/>
          <w:color w:val="231F20"/>
          <w:w w:val="90"/>
        </w:rPr>
        <w:t>даватель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хлопает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ладоши,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ему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ответ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хлопает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ученик,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которого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была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буква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«Н».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Затем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вновь преподаватель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хлопает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ладоши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–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ученик,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которого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буква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«О»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хлопает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ему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ответ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так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далее. В конце слова хлопает вся группа. В дальнейшем упражнение усложняется, печатаются целые </w:t>
      </w:r>
      <w:r w:rsidRPr="00234261">
        <w:rPr>
          <w:rFonts w:ascii="Times New Roman" w:hAnsi="Times New Roman" w:cs="Times New Roman"/>
          <w:color w:val="231F20"/>
          <w:spacing w:val="-8"/>
        </w:rPr>
        <w:t>фразы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определенном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ритмическом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рисунке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без</w:t>
      </w:r>
      <w:r w:rsidRPr="00234261">
        <w:rPr>
          <w:rFonts w:ascii="Times New Roman" w:hAnsi="Times New Roman" w:cs="Times New Roman"/>
          <w:color w:val="231F20"/>
          <w:spacing w:val="-2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хлопков</w:t>
      </w:r>
      <w:r w:rsidRPr="00234261">
        <w:rPr>
          <w:rFonts w:ascii="Times New Roman" w:hAnsi="Times New Roman" w:cs="Times New Roman"/>
          <w:color w:val="231F20"/>
          <w:spacing w:val="-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преподавателя.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ind w:left="17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Рассмотрим,</w:t>
      </w:r>
      <w:r w:rsidRPr="00234261">
        <w:rPr>
          <w:rFonts w:ascii="Times New Roman" w:hAnsi="Times New Roman" w:cs="Times New Roman"/>
          <w:i/>
          <w:color w:val="231F20"/>
          <w:spacing w:val="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как</w:t>
      </w:r>
      <w:r w:rsidRPr="00234261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это</w:t>
      </w:r>
      <w:r w:rsidRPr="00234261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упражнение</w:t>
      </w:r>
      <w:r w:rsidRPr="00234261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можно</w:t>
      </w:r>
      <w:r w:rsidRPr="00234261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объяснить</w:t>
      </w:r>
      <w:r w:rsidRPr="00234261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средней</w:t>
      </w:r>
      <w:r w:rsidRPr="00234261">
        <w:rPr>
          <w:rFonts w:ascii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возрастной</w:t>
      </w:r>
      <w:r w:rsidRPr="00234261">
        <w:rPr>
          <w:rFonts w:ascii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>группе</w:t>
      </w:r>
    </w:p>
    <w:p w:rsidR="00560F1C" w:rsidRPr="00234261" w:rsidRDefault="00132601" w:rsidP="00234261">
      <w:pPr>
        <w:ind w:left="113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4261">
        <w:rPr>
          <w:rFonts w:ascii="Times New Roman" w:hAnsi="Times New Roman" w:cs="Times New Roman"/>
          <w:i/>
          <w:color w:val="231F20"/>
          <w:w w:val="80"/>
          <w:sz w:val="24"/>
          <w:szCs w:val="24"/>
        </w:rPr>
        <w:t>(11</w:t>
      </w:r>
      <w:r w:rsidRPr="00234261">
        <w:rPr>
          <w:rFonts w:ascii="Times New Roman" w:hAnsi="Times New Roman" w:cs="Times New Roman"/>
          <w:i/>
          <w:color w:val="231F20"/>
          <w:spacing w:val="-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80"/>
          <w:sz w:val="24"/>
          <w:szCs w:val="24"/>
        </w:rPr>
        <w:t>–</w:t>
      </w:r>
      <w:r w:rsidRPr="00234261">
        <w:rPr>
          <w:rFonts w:ascii="Times New Roman" w:hAnsi="Times New Roman" w:cs="Times New Roman"/>
          <w:i/>
          <w:color w:val="231F20"/>
          <w:spacing w:val="-8"/>
          <w:sz w:val="24"/>
          <w:szCs w:val="24"/>
        </w:rPr>
        <w:t xml:space="preserve"> </w:t>
      </w:r>
      <w:r w:rsidR="00EF650F">
        <w:rPr>
          <w:rFonts w:ascii="Times New Roman" w:hAnsi="Times New Roman" w:cs="Times New Roman"/>
          <w:i/>
          <w:color w:val="231F20"/>
          <w:w w:val="80"/>
          <w:sz w:val="24"/>
          <w:szCs w:val="24"/>
        </w:rPr>
        <w:t>15</w:t>
      </w:r>
      <w:r w:rsidRPr="00234261">
        <w:rPr>
          <w:rFonts w:ascii="Times New Roman" w:hAnsi="Times New Roman" w:cs="Times New Roman"/>
          <w:i/>
          <w:color w:val="231F20"/>
          <w:spacing w:val="-8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spacing w:val="-4"/>
          <w:w w:val="80"/>
          <w:sz w:val="24"/>
          <w:szCs w:val="24"/>
        </w:rPr>
        <w:t>лет).</w:t>
      </w:r>
    </w:p>
    <w:p w:rsidR="00560F1C" w:rsidRPr="00234261" w:rsidRDefault="00132601" w:rsidP="00234261">
      <w:pPr>
        <w:pStyle w:val="a3"/>
        <w:ind w:left="170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Ребята,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представим,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что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вокруг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нас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летает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комар,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который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не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дает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нам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уснуть.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Нам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="004271E1">
        <w:rPr>
          <w:rFonts w:ascii="Times New Roman" w:hAnsi="Times New Roman" w:cs="Times New Roman"/>
          <w:color w:val="231F20"/>
          <w:spacing w:val="-2"/>
          <w:w w:val="90"/>
        </w:rPr>
        <w:t>необхо</w:t>
      </w:r>
    </w:p>
    <w:p w:rsidR="00560F1C" w:rsidRPr="00234261" w:rsidRDefault="00560F1C" w:rsidP="00234261">
      <w:pPr>
        <w:jc w:val="both"/>
        <w:rPr>
          <w:rFonts w:ascii="Times New Roman" w:hAnsi="Times New Roman" w:cs="Times New Roman"/>
          <w:sz w:val="24"/>
          <w:szCs w:val="24"/>
        </w:rPr>
        <w:sectPr w:rsidR="00560F1C" w:rsidRPr="00234261">
          <w:pgSz w:w="11910" w:h="16840"/>
          <w:pgMar w:top="800" w:right="0" w:bottom="1000" w:left="0" w:header="0" w:footer="800" w:gutter="0"/>
          <w:cols w:space="720"/>
        </w:sectPr>
      </w:pPr>
    </w:p>
    <w:p w:rsidR="00560F1C" w:rsidRPr="00234261" w:rsidRDefault="00132601" w:rsidP="00234261">
      <w:pPr>
        <w:pStyle w:val="a3"/>
        <w:ind w:left="963" w:right="1131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10"/>
        </w:rPr>
        <w:lastRenderedPageBreak/>
        <w:t>димо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его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поймать.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А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ловить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мы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будем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его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только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одним</w:t>
      </w:r>
      <w:r w:rsidRPr="00234261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способом,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я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посмотрю,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кто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же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>из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вас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сможет точно выполнить это упражнение. Сложность заключается</w:t>
      </w:r>
      <w:r w:rsidR="004271E1">
        <w:rPr>
          <w:rFonts w:ascii="Times New Roman" w:hAnsi="Times New Roman" w:cs="Times New Roman"/>
          <w:color w:val="231F20"/>
          <w:spacing w:val="-2"/>
          <w:w w:val="90"/>
        </w:rPr>
        <w:t xml:space="preserve"> в том, что нам необходимо сто</w:t>
      </w:r>
      <w:r w:rsidRPr="00234261">
        <w:rPr>
          <w:rFonts w:ascii="Times New Roman" w:hAnsi="Times New Roman" w:cs="Times New Roman"/>
          <w:color w:val="231F20"/>
          <w:w w:val="90"/>
        </w:rPr>
        <w:t>ять на месте и с помощью лишь одного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хлопка в ладоши попыт</w:t>
      </w:r>
      <w:r w:rsidR="004271E1">
        <w:rPr>
          <w:rFonts w:ascii="Times New Roman" w:hAnsi="Times New Roman" w:cs="Times New Roman"/>
          <w:color w:val="231F20"/>
          <w:w w:val="90"/>
        </w:rPr>
        <w:t>аться поймать назойливого кома</w:t>
      </w:r>
      <w:r w:rsidRPr="00234261">
        <w:rPr>
          <w:rFonts w:ascii="Times New Roman" w:hAnsi="Times New Roman" w:cs="Times New Roman"/>
          <w:color w:val="231F20"/>
          <w:w w:val="90"/>
        </w:rPr>
        <w:t>ра.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Кто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лучше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всех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справится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этим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упражнением,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получит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от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меня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подарок!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Сейчас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каждому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из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вас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я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раздам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букву,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необходимо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ее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запомнить,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а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у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кого-то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будет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целых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две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буквы.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определенном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ритмическом рисунке вам необходимо не только напечатать слово «Воробей», но и попытаться </w:t>
      </w:r>
      <w:r w:rsidRPr="00234261">
        <w:rPr>
          <w:rFonts w:ascii="Times New Roman" w:hAnsi="Times New Roman" w:cs="Times New Roman"/>
          <w:color w:val="231F20"/>
          <w:spacing w:val="-8"/>
        </w:rPr>
        <w:t>поймать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комара,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который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будет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постоянно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вам</w:t>
      </w:r>
      <w:r w:rsidRPr="00234261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мешать.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ind w:left="963" w:right="1128" w:firstLine="56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 xml:space="preserve">В создании определенной формы подачи того или </w:t>
      </w:r>
      <w:r w:rsidR="004271E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иного упражнения педагогу необхо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димо, с</w:t>
      </w:r>
      <w:r w:rsidRPr="00234261">
        <w:rPr>
          <w:rFonts w:ascii="Times New Roman" w:hAnsi="Times New Roman" w:cs="Times New Roman"/>
          <w:i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одной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стороны, погружать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ребенка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в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знакомую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для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него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ситуацию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>(«ловля</w:t>
      </w:r>
      <w:r w:rsidRPr="00234261">
        <w:rPr>
          <w:rFonts w:ascii="Times New Roman" w:hAnsi="Times New Roman" w:cs="Times New Roman"/>
          <w:i/>
          <w:color w:val="231F20"/>
          <w:spacing w:val="-2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w w:val="90"/>
          <w:sz w:val="24"/>
          <w:szCs w:val="24"/>
        </w:rPr>
        <w:t xml:space="preserve">комара» – как предлагается в примере), развивающую его внимание и воображение. С другой стороны, педагогу нужно задействовать принцип соперничества и соревновательности (кто сможет быстрее всех и точнее всех справиться с этим упражнением), но ни в коем случае не </w:t>
      </w:r>
      <w:r w:rsidRPr="00234261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выделять</w:t>
      </w:r>
      <w:r w:rsidRPr="00234261">
        <w:rPr>
          <w:rFonts w:ascii="Times New Roman" w:hAnsi="Times New Roman" w:cs="Times New Roman"/>
          <w:i/>
          <w:color w:val="231F20"/>
          <w:spacing w:val="-1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победителя</w:t>
      </w:r>
      <w:r w:rsidRPr="00234261">
        <w:rPr>
          <w:rFonts w:ascii="Times New Roman" w:hAnsi="Times New Roman" w:cs="Times New Roman"/>
          <w:i/>
          <w:color w:val="231F20"/>
          <w:spacing w:val="-1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и</w:t>
      </w:r>
      <w:r w:rsidRPr="00234261">
        <w:rPr>
          <w:rFonts w:ascii="Times New Roman" w:hAnsi="Times New Roman" w:cs="Times New Roman"/>
          <w:i/>
          <w:color w:val="231F20"/>
          <w:spacing w:val="-1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i/>
          <w:color w:val="231F20"/>
          <w:spacing w:val="-4"/>
          <w:sz w:val="24"/>
          <w:szCs w:val="24"/>
        </w:rPr>
        <w:t>проигравшего!</w:t>
      </w:r>
    </w:p>
    <w:p w:rsidR="00560F1C" w:rsidRPr="00234261" w:rsidRDefault="00132601" w:rsidP="004271E1">
      <w:pPr>
        <w:pStyle w:val="a3"/>
        <w:ind w:left="153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Варианты</w:t>
      </w:r>
      <w:r w:rsidRPr="00234261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упражнений</w:t>
      </w:r>
      <w:r w:rsidRPr="00234261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смотрите</w:t>
      </w:r>
      <w:r w:rsidRPr="00234261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методическом</w:t>
      </w:r>
      <w:r w:rsidRPr="00234261">
        <w:rPr>
          <w:rFonts w:ascii="Times New Roman" w:hAnsi="Times New Roman" w:cs="Times New Roman"/>
          <w:color w:val="231F20"/>
          <w:spacing w:val="17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пособии-практикуме</w:t>
      </w:r>
      <w:r w:rsidRPr="00234261">
        <w:rPr>
          <w:rFonts w:ascii="Times New Roman" w:hAnsi="Times New Roman" w:cs="Times New Roman"/>
          <w:color w:val="231F20"/>
          <w:spacing w:val="16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«Основы</w:t>
      </w:r>
      <w:r w:rsidRPr="00234261">
        <w:rPr>
          <w:rFonts w:ascii="Times New Roman" w:hAnsi="Times New Roman" w:cs="Times New Roman"/>
          <w:color w:val="231F20"/>
          <w:spacing w:val="16"/>
        </w:rPr>
        <w:t xml:space="preserve"> </w:t>
      </w:r>
      <w:r w:rsidR="004271E1">
        <w:rPr>
          <w:rFonts w:ascii="Times New Roman" w:hAnsi="Times New Roman" w:cs="Times New Roman"/>
          <w:color w:val="231F20"/>
          <w:spacing w:val="-2"/>
          <w:w w:val="90"/>
        </w:rPr>
        <w:t>актёрско</w:t>
      </w:r>
      <w:r w:rsidRPr="00234261">
        <w:rPr>
          <w:rFonts w:ascii="Times New Roman" w:hAnsi="Times New Roman" w:cs="Times New Roman"/>
          <w:color w:val="231F20"/>
          <w:spacing w:val="-6"/>
        </w:rPr>
        <w:t>го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мастерства»,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изданном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Центром</w:t>
      </w:r>
      <w:r w:rsidRPr="00234261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науки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методологии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Театрального</w:t>
      </w:r>
      <w:r w:rsidRPr="00234261">
        <w:rPr>
          <w:rFonts w:ascii="Times New Roman" w:hAnsi="Times New Roman" w:cs="Times New Roman"/>
          <w:color w:val="231F20"/>
          <w:spacing w:val="-12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института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им.</w:t>
      </w:r>
      <w:r w:rsidRPr="00234261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Бориса </w:t>
      </w:r>
      <w:r w:rsidRPr="00234261">
        <w:rPr>
          <w:rFonts w:ascii="Times New Roman" w:hAnsi="Times New Roman" w:cs="Times New Roman"/>
          <w:color w:val="231F20"/>
          <w:spacing w:val="-2"/>
        </w:rPr>
        <w:t>Щукина.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832"/>
        </w:tabs>
        <w:ind w:left="1832" w:hanging="302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1"/>
          <w:w w:val="85"/>
        </w:rPr>
        <w:t>ПРЕДЛАГАЕМЫЕ</w:t>
      </w:r>
      <w:r w:rsidRPr="00234261">
        <w:rPr>
          <w:rFonts w:ascii="Times New Roman" w:hAnsi="Times New Roman" w:cs="Times New Roman"/>
          <w:color w:val="231F20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1"/>
          <w:w w:val="85"/>
        </w:rPr>
        <w:t>ОБСТОЯТЕЛЬСТВА.</w:t>
      </w:r>
      <w:r w:rsidRPr="00234261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1"/>
          <w:w w:val="85"/>
        </w:rPr>
        <w:t>ТЕАТРАЛЬНЫЕ</w:t>
      </w:r>
      <w:r w:rsidRPr="00234261">
        <w:rPr>
          <w:rFonts w:ascii="Times New Roman" w:hAnsi="Times New Roman" w:cs="Times New Roman"/>
          <w:color w:val="231F20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9"/>
          <w:w w:val="85"/>
        </w:rPr>
        <w:t>ИГРЫ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85"/>
        </w:rPr>
        <w:t>Теоретическая часть.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>Понятие о предлагаемых обстоятель</w:t>
      </w:r>
      <w:r w:rsidR="004271E1">
        <w:rPr>
          <w:rFonts w:ascii="Times New Roman" w:hAnsi="Times New Roman" w:cs="Times New Roman"/>
          <w:color w:val="231F20"/>
          <w:w w:val="85"/>
        </w:rPr>
        <w:t>ствах. Понятие «Я» в предлагае</w:t>
      </w:r>
      <w:r w:rsidRPr="00234261">
        <w:rPr>
          <w:rFonts w:ascii="Times New Roman" w:hAnsi="Times New Roman" w:cs="Times New Roman"/>
          <w:color w:val="231F20"/>
          <w:spacing w:val="-4"/>
        </w:rPr>
        <w:t>мых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обстоятельствах.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Понятие «театральная игра». Общеразвивающие игры и специальные театральные игры. Значение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игры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театральном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искусстве.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Воображение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вера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вымысел.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Язык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жестов,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движений </w:t>
      </w:r>
      <w:r w:rsidRPr="00234261">
        <w:rPr>
          <w:rFonts w:ascii="Times New Roman" w:hAnsi="Times New Roman" w:cs="Times New Roman"/>
          <w:color w:val="231F20"/>
        </w:rPr>
        <w:t>и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чувств.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85"/>
        </w:rPr>
        <w:t>Практическая часть.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</w:rPr>
        <w:t xml:space="preserve">Выполнение упражнений на предлагаемые обстоятельства. Участие в </w:t>
      </w:r>
      <w:r w:rsidRPr="00234261">
        <w:rPr>
          <w:rFonts w:ascii="Times New Roman" w:hAnsi="Times New Roman" w:cs="Times New Roman"/>
          <w:color w:val="231F20"/>
          <w:w w:val="90"/>
        </w:rPr>
        <w:t>играх-инсценировках, играх-превращениях, сюжетных играх.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Упражнения: заблудился в лесу, хочу выбраться; попал в</w:t>
      </w:r>
      <w:r w:rsidR="004271E1">
        <w:rPr>
          <w:rFonts w:ascii="Times New Roman" w:hAnsi="Times New Roman" w:cs="Times New Roman"/>
          <w:color w:val="231F20"/>
          <w:w w:val="90"/>
        </w:rPr>
        <w:t xml:space="preserve"> незнакомый дом/город, хочу по</w:t>
      </w:r>
      <w:r w:rsidRPr="00234261">
        <w:rPr>
          <w:rFonts w:ascii="Times New Roman" w:hAnsi="Times New Roman" w:cs="Times New Roman"/>
          <w:color w:val="231F20"/>
          <w:w w:val="90"/>
        </w:rPr>
        <w:t>нять,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кто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здесь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живёт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т.д.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Упражнения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смену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предлагаемых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обстоятельств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(жарко,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вдруг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="00EF650F">
        <w:rPr>
          <w:rFonts w:ascii="Times New Roman" w:hAnsi="Times New Roman" w:cs="Times New Roman"/>
          <w:color w:val="231F20"/>
          <w:w w:val="90"/>
        </w:rPr>
        <w:t>по</w:t>
      </w:r>
      <w:r w:rsidRPr="00234261">
        <w:rPr>
          <w:rFonts w:ascii="Times New Roman" w:hAnsi="Times New Roman" w:cs="Times New Roman"/>
          <w:color w:val="231F20"/>
          <w:w w:val="90"/>
        </w:rPr>
        <w:t>шёл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дождь,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подул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ветер,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стало</w:t>
      </w:r>
      <w:r w:rsidRPr="00234261">
        <w:rPr>
          <w:rFonts w:ascii="Times New Roman" w:hAnsi="Times New Roman" w:cs="Times New Roman"/>
          <w:color w:val="231F20"/>
          <w:spacing w:val="-1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холодно,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налетела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вьюга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10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т.д.).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</w:rPr>
        <w:t>Выполнение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этюдов: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«Встреча»,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«Знакомство»,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«Ссора»,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«Радость»,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«Удивление».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Этюды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по </w:t>
      </w:r>
      <w:r w:rsidRPr="00234261">
        <w:rPr>
          <w:rFonts w:ascii="Times New Roman" w:hAnsi="Times New Roman" w:cs="Times New Roman"/>
          <w:color w:val="231F20"/>
          <w:spacing w:val="-2"/>
        </w:rPr>
        <w:t>картинам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</w:rPr>
        <w:t>художников.</w:t>
      </w:r>
    </w:p>
    <w:p w:rsidR="00560F1C" w:rsidRPr="00234261" w:rsidRDefault="00132601" w:rsidP="0007712A">
      <w:pPr>
        <w:pStyle w:val="a3"/>
        <w:ind w:left="1530" w:right="3001"/>
        <w:jc w:val="both"/>
        <w:rPr>
          <w:rFonts w:ascii="Times New Roman" w:hAnsi="Times New Roman" w:cs="Times New Roman"/>
        </w:rPr>
        <w:sectPr w:rsidR="00560F1C" w:rsidRPr="00234261">
          <w:pgSz w:w="11910" w:h="16840"/>
          <w:pgMar w:top="800" w:right="0" w:bottom="1000" w:left="0" w:header="0" w:footer="800" w:gutter="0"/>
          <w:cols w:space="720"/>
        </w:sectPr>
      </w:pPr>
      <w:r w:rsidRPr="00234261">
        <w:rPr>
          <w:rFonts w:ascii="Times New Roman" w:hAnsi="Times New Roman" w:cs="Times New Roman"/>
          <w:color w:val="231F20"/>
          <w:w w:val="90"/>
        </w:rPr>
        <w:t>Обыгрывание</w:t>
      </w:r>
      <w:r w:rsidRPr="00234261">
        <w:rPr>
          <w:rFonts w:ascii="Times New Roman" w:hAnsi="Times New Roman" w:cs="Times New Roman"/>
          <w:color w:val="231F20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бытовых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ситуаций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из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детских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литературных</w:t>
      </w:r>
      <w:r w:rsidRPr="00234261">
        <w:rPr>
          <w:rFonts w:ascii="Times New Roman" w:hAnsi="Times New Roman" w:cs="Times New Roman"/>
          <w:color w:val="231F20"/>
          <w:spacing w:val="-11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произведений. </w:t>
      </w:r>
      <w:r w:rsidRPr="00234261">
        <w:rPr>
          <w:rFonts w:ascii="Times New Roman" w:hAnsi="Times New Roman" w:cs="Times New Roman"/>
          <w:color w:val="231F20"/>
          <w:spacing w:val="-8"/>
        </w:rPr>
        <w:t>Сочинение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представление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этюдов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по</w:t>
      </w:r>
      <w:r w:rsidRPr="00234261">
        <w:rPr>
          <w:rFonts w:ascii="Times New Roman" w:hAnsi="Times New Roman" w:cs="Times New Roman"/>
          <w:color w:val="231F20"/>
          <w:spacing w:val="-1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сказка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983"/>
        </w:tabs>
        <w:ind w:left="1983" w:hanging="283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0"/>
          <w:w w:val="95"/>
        </w:rPr>
        <w:t>РИТМОПЛАСТИКА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>Теоретическая</w:t>
      </w:r>
      <w:r w:rsidRPr="00234261">
        <w:rPr>
          <w:rFonts w:ascii="Times New Roman" w:hAnsi="Times New Roman" w:cs="Times New Roman"/>
          <w:color w:val="58595B"/>
          <w:spacing w:val="-13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90"/>
        </w:rPr>
        <w:t xml:space="preserve">часть. </w:t>
      </w:r>
      <w:r w:rsidRPr="00234261">
        <w:rPr>
          <w:rFonts w:ascii="Times New Roman" w:hAnsi="Times New Roman" w:cs="Times New Roman"/>
          <w:color w:val="231F20"/>
          <w:w w:val="90"/>
        </w:rPr>
        <w:t>Мышечная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свобода.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Гимнастика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снятие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зажимов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рук,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ног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="004271E1">
        <w:rPr>
          <w:rFonts w:ascii="Times New Roman" w:hAnsi="Times New Roman" w:cs="Times New Roman"/>
          <w:color w:val="231F20"/>
          <w:w w:val="90"/>
        </w:rPr>
        <w:t>шей</w:t>
      </w:r>
      <w:r w:rsidRPr="00234261">
        <w:rPr>
          <w:rFonts w:ascii="Times New Roman" w:hAnsi="Times New Roman" w:cs="Times New Roman"/>
          <w:color w:val="231F20"/>
          <w:w w:val="90"/>
        </w:rPr>
        <w:t>ного отдела. Тренировка суставно-мышечного аппарата. Унив</w:t>
      </w:r>
      <w:r w:rsidR="004271E1">
        <w:rPr>
          <w:rFonts w:ascii="Times New Roman" w:hAnsi="Times New Roman" w:cs="Times New Roman"/>
          <w:color w:val="231F20"/>
          <w:w w:val="90"/>
        </w:rPr>
        <w:t>ерсальная разминка. Жесты. Пла</w:t>
      </w:r>
      <w:r w:rsidRPr="00234261">
        <w:rPr>
          <w:rFonts w:ascii="Times New Roman" w:hAnsi="Times New Roman" w:cs="Times New Roman"/>
          <w:color w:val="231F20"/>
          <w:w w:val="90"/>
        </w:rPr>
        <w:t>стика.</w:t>
      </w:r>
      <w:r w:rsidRPr="00234261">
        <w:rPr>
          <w:rFonts w:ascii="Times New Roman" w:hAnsi="Times New Roman" w:cs="Times New Roman"/>
          <w:color w:val="231F20"/>
          <w:spacing w:val="-12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Тело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человека: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его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физические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качества,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двигательные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возможности,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проблемы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="004271E1">
        <w:rPr>
          <w:rFonts w:ascii="Times New Roman" w:hAnsi="Times New Roman" w:cs="Times New Roman"/>
          <w:color w:val="231F20"/>
          <w:w w:val="90"/>
        </w:rPr>
        <w:t>ограни</w:t>
      </w:r>
      <w:r w:rsidRPr="00234261">
        <w:rPr>
          <w:rFonts w:ascii="Times New Roman" w:hAnsi="Times New Roman" w:cs="Times New Roman"/>
          <w:color w:val="231F20"/>
          <w:w w:val="90"/>
        </w:rPr>
        <w:t>чения. Правильно поставленный корпус – основа всякого движения.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a3"/>
        <w:ind w:left="1700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  <w:w w:val="95"/>
        </w:rPr>
        <w:t>Понятия:</w:t>
      </w:r>
    </w:p>
    <w:p w:rsidR="00560F1C" w:rsidRPr="00234261" w:rsidRDefault="00132601" w:rsidP="00234261">
      <w:pPr>
        <w:pStyle w:val="a4"/>
        <w:numPr>
          <w:ilvl w:val="1"/>
          <w:numId w:val="2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точки</w:t>
      </w:r>
      <w:r w:rsidRPr="00234261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85"/>
          <w:sz w:val="24"/>
          <w:szCs w:val="24"/>
        </w:rPr>
        <w:t>зала</w:t>
      </w:r>
      <w:r w:rsidRPr="00234261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85"/>
          <w:sz w:val="24"/>
          <w:szCs w:val="24"/>
        </w:rPr>
        <w:t>(сцены);</w:t>
      </w:r>
    </w:p>
    <w:p w:rsidR="00560F1C" w:rsidRPr="00234261" w:rsidRDefault="00132601" w:rsidP="00234261">
      <w:pPr>
        <w:pStyle w:val="a4"/>
        <w:numPr>
          <w:ilvl w:val="1"/>
          <w:numId w:val="2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круг,</w:t>
      </w:r>
      <w:r w:rsidRPr="00234261">
        <w:rPr>
          <w:rFonts w:ascii="Times New Roman" w:hAnsi="Times New Roman" w:cs="Times New Roman"/>
          <w:color w:val="231F20"/>
          <w:spacing w:val="-6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колонна,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линия</w:t>
      </w:r>
      <w:r w:rsidRPr="0023426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(шеренга);</w:t>
      </w:r>
    </w:p>
    <w:p w:rsidR="00560F1C" w:rsidRPr="00234261" w:rsidRDefault="00132601" w:rsidP="00234261">
      <w:pPr>
        <w:pStyle w:val="a4"/>
        <w:numPr>
          <w:ilvl w:val="1"/>
          <w:numId w:val="2"/>
        </w:numPr>
        <w:tabs>
          <w:tab w:val="left" w:pos="1699"/>
        </w:tabs>
        <w:spacing w:before="0"/>
        <w:ind w:left="169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темпы:</w:t>
      </w:r>
      <w:r w:rsidRPr="00234261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быстро,</w:t>
      </w:r>
      <w:r w:rsidRPr="00234261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медленно,</w:t>
      </w:r>
      <w:r w:rsidRPr="00234261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  <w:sz w:val="24"/>
          <w:szCs w:val="24"/>
        </w:rPr>
        <w:t>умеренно.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Привить уважение к своему телу, научиться им владеть и держать в тонусе.</w:t>
      </w:r>
      <w:r w:rsidRPr="00234261">
        <w:rPr>
          <w:rFonts w:ascii="Times New Roman" w:hAnsi="Times New Roman" w:cs="Times New Roman"/>
          <w:color w:val="231F20"/>
          <w:spacing w:val="-1"/>
          <w:w w:val="90"/>
        </w:rPr>
        <w:t xml:space="preserve"> </w:t>
      </w:r>
      <w:r w:rsidR="004271E1">
        <w:rPr>
          <w:rFonts w:ascii="Times New Roman" w:hAnsi="Times New Roman" w:cs="Times New Roman"/>
          <w:color w:val="231F20"/>
          <w:w w:val="90"/>
        </w:rPr>
        <w:t>Техника безо</w:t>
      </w:r>
      <w:r w:rsidRPr="00234261">
        <w:rPr>
          <w:rFonts w:ascii="Times New Roman" w:hAnsi="Times New Roman" w:cs="Times New Roman"/>
          <w:color w:val="231F20"/>
          <w:spacing w:val="-2"/>
        </w:rPr>
        <w:t>пасности.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 xml:space="preserve">Практическая часть. </w:t>
      </w:r>
      <w:r w:rsidRPr="00234261">
        <w:rPr>
          <w:rFonts w:ascii="Times New Roman" w:hAnsi="Times New Roman" w:cs="Times New Roman"/>
          <w:color w:val="231F20"/>
          <w:w w:val="90"/>
        </w:rPr>
        <w:t>Выполнение упражнений на развитие двигательных способностей (ловкости, гибкости, подвижности, выносливости), на освобож</w:t>
      </w:r>
      <w:r w:rsidR="004271E1">
        <w:rPr>
          <w:rFonts w:ascii="Times New Roman" w:hAnsi="Times New Roman" w:cs="Times New Roman"/>
          <w:color w:val="231F20"/>
          <w:w w:val="90"/>
        </w:rPr>
        <w:t>дение мышц, равновесие, коорди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нацию в пространстве. Приседания, игра с мячом, бег, бег с произношением цифр, ритмические </w:t>
      </w:r>
      <w:r w:rsidRPr="00234261">
        <w:rPr>
          <w:rFonts w:ascii="Times New Roman" w:hAnsi="Times New Roman" w:cs="Times New Roman"/>
          <w:color w:val="231F20"/>
          <w:w w:val="85"/>
        </w:rPr>
        <w:t>игры. Удар теннисного мяча в пол или бросок в руки другого ребенка</w:t>
      </w:r>
      <w:r w:rsidR="004271E1">
        <w:rPr>
          <w:rFonts w:ascii="Times New Roman" w:hAnsi="Times New Roman" w:cs="Times New Roman"/>
          <w:color w:val="231F20"/>
          <w:w w:val="85"/>
        </w:rPr>
        <w:t xml:space="preserve">; бег по залу в сочетании с </w:t>
      </w:r>
      <w:r w:rsidR="00152AF4">
        <w:rPr>
          <w:rFonts w:ascii="Times New Roman" w:hAnsi="Times New Roman" w:cs="Times New Roman"/>
          <w:color w:val="231F20"/>
          <w:w w:val="85"/>
        </w:rPr>
        <w:t>ак</w:t>
      </w:r>
      <w:r w:rsidR="00152AF4" w:rsidRPr="00234261">
        <w:rPr>
          <w:rFonts w:ascii="Times New Roman" w:hAnsi="Times New Roman" w:cs="Times New Roman"/>
          <w:color w:val="231F20"/>
          <w:w w:val="90"/>
        </w:rPr>
        <w:t>тивными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выдохами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на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«пф»;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счет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приседаниями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(присел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–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встал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–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сказал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РАЗ,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присел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–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встал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– </w:t>
      </w:r>
      <w:r w:rsidRPr="00234261">
        <w:rPr>
          <w:rFonts w:ascii="Times New Roman" w:hAnsi="Times New Roman" w:cs="Times New Roman"/>
          <w:color w:val="231F20"/>
          <w:spacing w:val="-4"/>
        </w:rPr>
        <w:t>сказал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ДВА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и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т.д.).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Произношение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текста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движении.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Правильная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техника</w:t>
      </w:r>
      <w:r w:rsidRPr="00234261">
        <w:rPr>
          <w:rFonts w:ascii="Times New Roman" w:hAnsi="Times New Roman" w:cs="Times New Roman"/>
          <w:color w:val="231F20"/>
          <w:spacing w:val="-4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дыхания.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Пластическая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="004271E1">
        <w:rPr>
          <w:rFonts w:ascii="Times New Roman" w:hAnsi="Times New Roman" w:cs="Times New Roman"/>
          <w:color w:val="231F20"/>
          <w:w w:val="90"/>
        </w:rPr>
        <w:t>импровиза</w:t>
      </w:r>
      <w:r w:rsidRPr="00234261">
        <w:rPr>
          <w:rFonts w:ascii="Times New Roman" w:hAnsi="Times New Roman" w:cs="Times New Roman"/>
          <w:color w:val="231F20"/>
          <w:spacing w:val="-4"/>
        </w:rPr>
        <w:t>ция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на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музыку</w:t>
      </w:r>
      <w:r w:rsidRPr="00234261">
        <w:rPr>
          <w:rFonts w:ascii="Times New Roman" w:hAnsi="Times New Roman" w:cs="Times New Roman"/>
          <w:color w:val="231F20"/>
          <w:spacing w:val="-2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разного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характера.</w:t>
      </w:r>
    </w:p>
    <w:p w:rsidR="00560F1C" w:rsidRPr="00234261" w:rsidRDefault="00132601" w:rsidP="00234261">
      <w:pPr>
        <w:pStyle w:val="a3"/>
        <w:ind w:left="170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8"/>
        </w:rPr>
        <w:t>Участие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играх</w:t>
      </w:r>
      <w:r w:rsidRPr="00234261">
        <w:rPr>
          <w:rFonts w:ascii="Times New Roman" w:hAnsi="Times New Roman" w:cs="Times New Roman"/>
          <w:color w:val="231F20"/>
          <w:spacing w:val="-3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выполнение</w:t>
      </w:r>
      <w:r w:rsidRPr="00234261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упражнений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на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развитие</w:t>
      </w:r>
      <w:r w:rsidRPr="00234261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пластической</w:t>
      </w:r>
      <w:r w:rsidRPr="00234261">
        <w:rPr>
          <w:rFonts w:ascii="Times New Roman" w:hAnsi="Times New Roman" w:cs="Times New Roman"/>
          <w:color w:val="231F2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выразительности</w:t>
      </w:r>
    </w:p>
    <w:p w:rsidR="00560F1C" w:rsidRPr="00234261" w:rsidRDefault="00132601" w:rsidP="00234261">
      <w:pPr>
        <w:pStyle w:val="a3"/>
        <w:ind w:left="1133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(ритмичности,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музыкальности,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координации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движений).</w:t>
      </w:r>
    </w:p>
    <w:p w:rsidR="00560F1C" w:rsidRPr="00234261" w:rsidRDefault="00132601" w:rsidP="00234261">
      <w:pPr>
        <w:pStyle w:val="a3"/>
        <w:ind w:left="1133" w:right="96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Упражнения на координацию движений и ощущения тел</w:t>
      </w:r>
      <w:r w:rsidR="004271E1">
        <w:rPr>
          <w:rFonts w:ascii="Times New Roman" w:hAnsi="Times New Roman" w:cs="Times New Roman"/>
          <w:color w:val="231F20"/>
          <w:w w:val="90"/>
        </w:rPr>
        <w:t>а в пространстве при произнесе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нии диалога. Речевое взаимодействие.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 xml:space="preserve">Такт, музыкальная фраза, акценты, сильная и слабая доля. </w:t>
      </w:r>
      <w:r w:rsidRPr="00234261">
        <w:rPr>
          <w:rFonts w:ascii="Times New Roman" w:hAnsi="Times New Roman" w:cs="Times New Roman"/>
          <w:color w:val="231F20"/>
          <w:spacing w:val="-6"/>
        </w:rPr>
        <w:t>Правильная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техника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дыхания.</w:t>
      </w:r>
    </w:p>
    <w:p w:rsidR="00560F1C" w:rsidRPr="00234261" w:rsidRDefault="00132601" w:rsidP="00234261">
      <w:pPr>
        <w:pStyle w:val="a3"/>
        <w:ind w:left="1133" w:right="96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6"/>
        </w:rPr>
        <w:t xml:space="preserve">Музыкальный образ средствами пластики и пантомимы. Музыка и пластический образ </w:t>
      </w:r>
      <w:r w:rsidRPr="00234261">
        <w:rPr>
          <w:rFonts w:ascii="Times New Roman" w:hAnsi="Times New Roman" w:cs="Times New Roman"/>
          <w:color w:val="231F20"/>
          <w:w w:val="90"/>
        </w:rPr>
        <w:t>(влияние музыки на возникновение пластических образов, по</w:t>
      </w:r>
      <w:r w:rsidR="004271E1">
        <w:rPr>
          <w:rFonts w:ascii="Times New Roman" w:hAnsi="Times New Roman" w:cs="Times New Roman"/>
          <w:color w:val="231F20"/>
          <w:w w:val="90"/>
        </w:rPr>
        <w:t>пытки создания образа, внутрен</w:t>
      </w:r>
      <w:r w:rsidRPr="00234261">
        <w:rPr>
          <w:rFonts w:ascii="Times New Roman" w:hAnsi="Times New Roman" w:cs="Times New Roman"/>
          <w:color w:val="231F20"/>
          <w:spacing w:val="-6"/>
        </w:rPr>
        <w:t>нее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созерцание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образа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в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движении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под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музыку).</w:t>
      </w:r>
    </w:p>
    <w:p w:rsidR="00560F1C" w:rsidRPr="00234261" w:rsidRDefault="00560F1C" w:rsidP="00234261">
      <w:pPr>
        <w:jc w:val="both"/>
        <w:rPr>
          <w:rFonts w:ascii="Times New Roman" w:hAnsi="Times New Roman" w:cs="Times New Roman"/>
          <w:sz w:val="24"/>
          <w:szCs w:val="24"/>
        </w:rPr>
        <w:sectPr w:rsidR="00560F1C" w:rsidRPr="00234261">
          <w:pgSz w:w="11910" w:h="16840"/>
          <w:pgMar w:top="960" w:right="0" w:bottom="1000" w:left="0" w:header="0" w:footer="800" w:gutter="0"/>
          <w:cols w:space="720"/>
        </w:sectPr>
      </w:pPr>
    </w:p>
    <w:p w:rsidR="00560F1C" w:rsidRPr="00234261" w:rsidRDefault="00132601" w:rsidP="00234261">
      <w:pPr>
        <w:pStyle w:val="a3"/>
        <w:ind w:left="963" w:right="113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lastRenderedPageBreak/>
        <w:t xml:space="preserve">Координационные упражнения для рук, выполняемые в одной, двух, трех плоскостях и со </w:t>
      </w:r>
      <w:r w:rsidRPr="00234261">
        <w:rPr>
          <w:rFonts w:ascii="Times New Roman" w:hAnsi="Times New Roman" w:cs="Times New Roman"/>
          <w:color w:val="231F20"/>
        </w:rPr>
        <w:t>сменой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</w:rPr>
        <w:t>плоскостей: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29"/>
        </w:tabs>
        <w:spacing w:before="0"/>
        <w:ind w:left="1529" w:hanging="226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>последовательные</w:t>
      </w:r>
      <w:r w:rsidRPr="00234261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движения;</w:t>
      </w:r>
    </w:p>
    <w:p w:rsidR="00560F1C" w:rsidRPr="00234261" w:rsidRDefault="00132601" w:rsidP="00234261">
      <w:pPr>
        <w:pStyle w:val="a4"/>
        <w:numPr>
          <w:ilvl w:val="0"/>
          <w:numId w:val="2"/>
        </w:numPr>
        <w:tabs>
          <w:tab w:val="left" w:pos="1530"/>
        </w:tabs>
        <w:spacing w:before="0"/>
        <w:ind w:right="1306"/>
        <w:jc w:val="both"/>
        <w:rPr>
          <w:rFonts w:ascii="Times New Roman" w:hAnsi="Times New Roman" w:cs="Times New Roman"/>
          <w:sz w:val="24"/>
          <w:szCs w:val="24"/>
        </w:rPr>
      </w:pPr>
      <w:r w:rsidRPr="0023426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одновременно разнонаправленные, то есть выполняемые одновременно двумя руками в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разных</w:t>
      </w:r>
      <w:r w:rsidRPr="00234261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направлениях</w:t>
      </w:r>
      <w:r w:rsidRPr="00234261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с</w:t>
      </w:r>
      <w:r w:rsidRPr="00234261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одновременной</w:t>
      </w:r>
      <w:r w:rsidRPr="00234261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работой</w:t>
      </w:r>
      <w:r w:rsidRPr="00234261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="004271E1"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не одноимённых</w:t>
      </w:r>
      <w:r w:rsidRPr="00234261">
        <w:rPr>
          <w:rFonts w:ascii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мышц</w:t>
      </w:r>
      <w:r w:rsidRPr="00234261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—</w:t>
      </w:r>
      <w:r w:rsidRPr="00234261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  <w:sz w:val="24"/>
          <w:szCs w:val="24"/>
        </w:rPr>
        <w:t>движения</w:t>
      </w:r>
    </w:p>
    <w:p w:rsidR="00560F1C" w:rsidRPr="00234261" w:rsidRDefault="00132601" w:rsidP="00234261">
      <w:pPr>
        <w:pStyle w:val="a3"/>
        <w:ind w:left="153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с</w:t>
      </w:r>
      <w:r w:rsidRPr="00234261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асимметричной</w:t>
      </w:r>
      <w:r w:rsidRPr="00234261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координацией</w:t>
      </w:r>
      <w:r w:rsidRPr="00234261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из</w:t>
      </w:r>
      <w:r w:rsidRPr="00234261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асимметричных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исходных</w:t>
      </w:r>
      <w:r w:rsidRPr="00234261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положений.</w:t>
      </w:r>
    </w:p>
    <w:p w:rsidR="00560F1C" w:rsidRPr="00234261" w:rsidRDefault="00132601" w:rsidP="00234261">
      <w:pPr>
        <w:pStyle w:val="a3"/>
        <w:ind w:left="153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Перестроение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указанные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фигуры,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том</w:t>
      </w:r>
      <w:r w:rsidRPr="00234261">
        <w:rPr>
          <w:rFonts w:ascii="Times New Roman" w:hAnsi="Times New Roman" w:cs="Times New Roman"/>
          <w:color w:val="231F20"/>
          <w:spacing w:val="-7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числе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геометрические.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>Варианты упражнений и ре</w:t>
      </w:r>
      <w:r w:rsidR="004271E1">
        <w:rPr>
          <w:rFonts w:ascii="Times New Roman" w:hAnsi="Times New Roman" w:cs="Times New Roman"/>
          <w:color w:val="231F20"/>
          <w:w w:val="90"/>
        </w:rPr>
        <w:t>комендации по коррекции смотрим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 в методическом пособии- </w:t>
      </w:r>
      <w:r w:rsidRPr="00234261">
        <w:rPr>
          <w:rFonts w:ascii="Times New Roman" w:hAnsi="Times New Roman" w:cs="Times New Roman"/>
          <w:color w:val="231F20"/>
          <w:spacing w:val="-8"/>
        </w:rPr>
        <w:t>практикуме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«Ритмика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сценические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движения»,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изданном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Центром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науки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</w:t>
      </w:r>
      <w:r w:rsidRPr="00234261">
        <w:rPr>
          <w:rFonts w:ascii="Times New Roman" w:hAnsi="Times New Roman" w:cs="Times New Roman"/>
          <w:color w:val="231F20"/>
          <w:spacing w:val="-1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методологии</w:t>
      </w:r>
      <w:r w:rsidRPr="00234261">
        <w:rPr>
          <w:rFonts w:ascii="Times New Roman" w:hAnsi="Times New Roman" w:cs="Times New Roman"/>
          <w:color w:val="231F20"/>
          <w:spacing w:val="-11"/>
        </w:rPr>
        <w:t xml:space="preserve"> </w:t>
      </w:r>
      <w:r w:rsidR="004271E1">
        <w:rPr>
          <w:rFonts w:ascii="Times New Roman" w:hAnsi="Times New Roman" w:cs="Times New Roman"/>
          <w:color w:val="231F20"/>
          <w:spacing w:val="-8"/>
        </w:rPr>
        <w:t>Те</w:t>
      </w:r>
      <w:r w:rsidRPr="00234261">
        <w:rPr>
          <w:rFonts w:ascii="Times New Roman" w:hAnsi="Times New Roman" w:cs="Times New Roman"/>
          <w:color w:val="231F20"/>
          <w:spacing w:val="-8"/>
        </w:rPr>
        <w:t>атрального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института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им.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Бориса</w:t>
      </w:r>
      <w:r w:rsidRPr="00234261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8"/>
        </w:rPr>
        <w:t>Щукина.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558"/>
          <w:tab w:val="left" w:pos="1935"/>
        </w:tabs>
        <w:ind w:left="1558" w:right="4297" w:hanging="29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w w:val="90"/>
        </w:rPr>
        <w:t xml:space="preserve">РАБОТА </w:t>
      </w:r>
      <w:r w:rsidRPr="00234261">
        <w:rPr>
          <w:rFonts w:ascii="Times New Roman" w:hAnsi="Times New Roman" w:cs="Times New Roman"/>
          <w:color w:val="231F20"/>
          <w:spacing w:val="9"/>
          <w:w w:val="90"/>
        </w:rPr>
        <w:t>НАД</w:t>
      </w:r>
      <w:r w:rsidRPr="00234261">
        <w:rPr>
          <w:rFonts w:ascii="Times New Roman" w:hAnsi="Times New Roman" w:cs="Times New Roman"/>
          <w:color w:val="231F20"/>
          <w:spacing w:val="8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1"/>
          <w:w w:val="90"/>
        </w:rPr>
        <w:t>ПОСТАНОВКОЙ</w:t>
      </w:r>
      <w:r w:rsidRPr="00234261">
        <w:rPr>
          <w:rFonts w:ascii="Times New Roman" w:hAnsi="Times New Roman" w:cs="Times New Roman"/>
          <w:color w:val="231F20"/>
          <w:spacing w:val="6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2"/>
          <w:w w:val="90"/>
        </w:rPr>
        <w:t xml:space="preserve">(ИНСЦЕНИРОВКОЙ, </w:t>
      </w:r>
      <w:r w:rsidRPr="00234261">
        <w:rPr>
          <w:rFonts w:ascii="Times New Roman" w:hAnsi="Times New Roman" w:cs="Times New Roman"/>
          <w:color w:val="231F20"/>
          <w:spacing w:val="11"/>
          <w:w w:val="90"/>
        </w:rPr>
        <w:t xml:space="preserve">МИНИАТЮРАМИ, </w:t>
      </w:r>
      <w:r w:rsidRPr="00234261">
        <w:rPr>
          <w:rFonts w:ascii="Times New Roman" w:hAnsi="Times New Roman" w:cs="Times New Roman"/>
          <w:color w:val="231F20"/>
          <w:spacing w:val="12"/>
          <w:w w:val="90"/>
        </w:rPr>
        <w:t>МИНИСПЕКТАКЛЯМИ)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spacing w:val="-2"/>
          <w:w w:val="90"/>
        </w:rPr>
        <w:t>Теоретическая</w:t>
      </w:r>
      <w:r w:rsidRPr="00234261">
        <w:rPr>
          <w:rFonts w:ascii="Times New Roman" w:hAnsi="Times New Roman" w:cs="Times New Roman"/>
          <w:color w:val="58595B"/>
          <w:spacing w:val="-8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spacing w:val="-2"/>
          <w:w w:val="90"/>
        </w:rPr>
        <w:t>часть.</w:t>
      </w:r>
      <w:r w:rsidRPr="00234261">
        <w:rPr>
          <w:rFonts w:ascii="Times New Roman" w:hAnsi="Times New Roman" w:cs="Times New Roman"/>
          <w:color w:val="58595B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Выбор произведения. Чтение лите</w:t>
      </w:r>
      <w:r w:rsidR="004271E1">
        <w:rPr>
          <w:rFonts w:ascii="Times New Roman" w:hAnsi="Times New Roman" w:cs="Times New Roman"/>
          <w:color w:val="231F20"/>
          <w:spacing w:val="-2"/>
          <w:w w:val="90"/>
        </w:rPr>
        <w:t>ратурного произведение. Опреде</w:t>
      </w:r>
      <w:r w:rsidRPr="00234261">
        <w:rPr>
          <w:rFonts w:ascii="Times New Roman" w:hAnsi="Times New Roman" w:cs="Times New Roman"/>
          <w:color w:val="231F20"/>
          <w:w w:val="90"/>
        </w:rPr>
        <w:t>ление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главной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темы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рассказа</w:t>
      </w:r>
      <w:r w:rsidRPr="00234261">
        <w:rPr>
          <w:rFonts w:ascii="Times New Roman" w:hAnsi="Times New Roman" w:cs="Times New Roman"/>
          <w:color w:val="231F20"/>
          <w:spacing w:val="-5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идеи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автора.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Осмысление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сюжета,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выделение</w:t>
      </w:r>
      <w:r w:rsidRPr="00234261">
        <w:rPr>
          <w:rFonts w:ascii="Times New Roman" w:hAnsi="Times New Roman" w:cs="Times New Roman"/>
          <w:color w:val="231F20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основных</w:t>
      </w:r>
      <w:r w:rsidRPr="00234261">
        <w:rPr>
          <w:rFonts w:ascii="Times New Roman" w:hAnsi="Times New Roman" w:cs="Times New Roman"/>
          <w:color w:val="231F20"/>
          <w:spacing w:val="-9"/>
          <w:w w:val="90"/>
        </w:rPr>
        <w:t xml:space="preserve"> </w:t>
      </w:r>
      <w:r w:rsidRPr="00234261">
        <w:rPr>
          <w:rFonts w:ascii="Times New Roman" w:hAnsi="Times New Roman" w:cs="Times New Roman"/>
          <w:color w:val="231F20"/>
          <w:w w:val="90"/>
        </w:rPr>
        <w:t>событий. Разбор. Определение жанра будущей театральной постановки. Читка по ролям.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>Практическая</w:t>
      </w:r>
      <w:r w:rsidRPr="00234261">
        <w:rPr>
          <w:rFonts w:ascii="Times New Roman" w:hAnsi="Times New Roman" w:cs="Times New Roman"/>
          <w:color w:val="58595B"/>
          <w:spacing w:val="-3"/>
          <w:w w:val="90"/>
        </w:rPr>
        <w:t xml:space="preserve"> </w:t>
      </w:r>
      <w:r w:rsidRPr="00234261">
        <w:rPr>
          <w:rFonts w:ascii="Times New Roman" w:hAnsi="Times New Roman" w:cs="Times New Roman"/>
          <w:color w:val="58595B"/>
          <w:w w:val="90"/>
        </w:rPr>
        <w:t xml:space="preserve">часть. </w:t>
      </w:r>
      <w:r w:rsidRPr="00234261">
        <w:rPr>
          <w:rFonts w:ascii="Times New Roman" w:hAnsi="Times New Roman" w:cs="Times New Roman"/>
          <w:color w:val="231F20"/>
          <w:w w:val="90"/>
        </w:rPr>
        <w:t>Распределение ролей. Разучивание текстов. Выразительное чтение по ролям, расстановка ударений в тексте. Упражнения на коллекти</w:t>
      </w:r>
      <w:r w:rsidR="004271E1">
        <w:rPr>
          <w:rFonts w:ascii="Times New Roman" w:hAnsi="Times New Roman" w:cs="Times New Roman"/>
          <w:color w:val="231F20"/>
          <w:w w:val="90"/>
        </w:rPr>
        <w:t>вную согласованность дей</w:t>
      </w:r>
      <w:r w:rsidRPr="00234261">
        <w:rPr>
          <w:rFonts w:ascii="Times New Roman" w:hAnsi="Times New Roman" w:cs="Times New Roman"/>
          <w:color w:val="231F20"/>
          <w:w w:val="90"/>
        </w:rPr>
        <w:t>ствий, отработка логического соединения текста и движения.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 xml:space="preserve">Этюдные репетиции на площадке. Разбор мизансцен. Отработка монологов. Пластический </w:t>
      </w:r>
      <w:r w:rsidRPr="00234261">
        <w:rPr>
          <w:rFonts w:ascii="Times New Roman" w:hAnsi="Times New Roman" w:cs="Times New Roman"/>
          <w:color w:val="231F20"/>
          <w:spacing w:val="-4"/>
        </w:rPr>
        <w:t>рисунок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роли.</w:t>
      </w:r>
      <w:r w:rsidRPr="00234261">
        <w:rPr>
          <w:rFonts w:ascii="Times New Roman" w:hAnsi="Times New Roman" w:cs="Times New Roman"/>
          <w:color w:val="231F20"/>
          <w:spacing w:val="-2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4"/>
        </w:rPr>
        <w:t>Темпо-ритм.</w:t>
      </w:r>
    </w:p>
    <w:p w:rsidR="00560F1C" w:rsidRPr="00234261" w:rsidRDefault="00132601" w:rsidP="00234261">
      <w:pPr>
        <w:pStyle w:val="a3"/>
        <w:ind w:left="963" w:right="1131" w:firstLine="567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w w:val="90"/>
        </w:rPr>
        <w:t xml:space="preserve">Репетиции отдельных картин в разных составах. Создание элементов декораций, подбор </w:t>
      </w:r>
      <w:r w:rsidRPr="00234261">
        <w:rPr>
          <w:rFonts w:ascii="Times New Roman" w:hAnsi="Times New Roman" w:cs="Times New Roman"/>
          <w:color w:val="231F20"/>
          <w:spacing w:val="-8"/>
        </w:rPr>
        <w:t xml:space="preserve">реквизита и элементов костюма. Подбор музыки для музыкального оформления постановки. </w:t>
      </w:r>
      <w:r w:rsidRPr="00234261">
        <w:rPr>
          <w:rFonts w:ascii="Times New Roman" w:hAnsi="Times New Roman" w:cs="Times New Roman"/>
          <w:color w:val="231F20"/>
          <w:w w:val="90"/>
        </w:rPr>
        <w:t>Сводная репетиция. Генеральная репетиция.</w:t>
      </w: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560F1C" w:rsidP="00234261">
      <w:pPr>
        <w:pStyle w:val="a3"/>
        <w:rPr>
          <w:rFonts w:ascii="Times New Roman" w:hAnsi="Times New Roman" w:cs="Times New Roman"/>
        </w:rPr>
      </w:pPr>
    </w:p>
    <w:p w:rsidR="00560F1C" w:rsidRPr="00234261" w:rsidRDefault="00132601" w:rsidP="00234261">
      <w:pPr>
        <w:pStyle w:val="1"/>
        <w:numPr>
          <w:ilvl w:val="0"/>
          <w:numId w:val="4"/>
        </w:numPr>
        <w:tabs>
          <w:tab w:val="left" w:pos="1893"/>
        </w:tabs>
        <w:ind w:left="1893" w:hanging="363"/>
        <w:jc w:val="left"/>
        <w:rPr>
          <w:rFonts w:ascii="Times New Roman" w:hAnsi="Times New Roman" w:cs="Times New Roman"/>
          <w:color w:val="231F20"/>
        </w:rPr>
      </w:pPr>
      <w:r w:rsidRPr="00234261">
        <w:rPr>
          <w:rFonts w:ascii="Times New Roman" w:hAnsi="Times New Roman" w:cs="Times New Roman"/>
          <w:color w:val="231F20"/>
          <w:spacing w:val="11"/>
          <w:w w:val="85"/>
        </w:rPr>
        <w:t>ИТОГОВОЕ</w:t>
      </w:r>
      <w:r w:rsidRPr="00234261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2"/>
          <w:w w:val="85"/>
        </w:rPr>
        <w:t>ЗАНЯТИЕ</w:t>
      </w:r>
      <w:r w:rsidRPr="00234261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11"/>
          <w:w w:val="85"/>
        </w:rPr>
        <w:t>(ИТОГОВАЯ</w:t>
      </w:r>
      <w:r w:rsidRPr="00234261">
        <w:rPr>
          <w:rFonts w:ascii="Times New Roman" w:hAnsi="Times New Roman" w:cs="Times New Roman"/>
          <w:color w:val="231F20"/>
          <w:spacing w:val="7"/>
          <w:w w:val="85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8"/>
          <w:w w:val="85"/>
        </w:rPr>
        <w:t>АТТЕСТАЦИЯ)</w:t>
      </w:r>
    </w:p>
    <w:p w:rsidR="00560F1C" w:rsidRPr="00234261" w:rsidRDefault="00132601" w:rsidP="00234261">
      <w:pPr>
        <w:pStyle w:val="a3"/>
        <w:ind w:left="963" w:right="1131" w:firstLine="566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58595B"/>
          <w:w w:val="90"/>
        </w:rPr>
        <w:t xml:space="preserve">Практическая часть. </w:t>
      </w:r>
      <w:r w:rsidRPr="00234261">
        <w:rPr>
          <w:rFonts w:ascii="Times New Roman" w:hAnsi="Times New Roman" w:cs="Times New Roman"/>
          <w:color w:val="231F20"/>
          <w:w w:val="90"/>
        </w:rPr>
        <w:t xml:space="preserve">Творческий отчёт. Показ спектакля, инсценировок или проведение </w:t>
      </w:r>
      <w:r w:rsidRPr="00234261">
        <w:rPr>
          <w:rFonts w:ascii="Times New Roman" w:hAnsi="Times New Roman" w:cs="Times New Roman"/>
          <w:color w:val="231F20"/>
          <w:spacing w:val="-6"/>
        </w:rPr>
        <w:t>мероприятия.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Обсуждение.</w:t>
      </w:r>
      <w:r w:rsidRPr="00234261">
        <w:rPr>
          <w:rFonts w:ascii="Times New Roman" w:hAnsi="Times New Roman" w:cs="Times New Roman"/>
          <w:color w:val="231F20"/>
          <w:spacing w:val="-21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6"/>
        </w:rPr>
        <w:t>Рефлексия.</w:t>
      </w:r>
    </w:p>
    <w:p w:rsidR="00560F1C" w:rsidRPr="00234261" w:rsidRDefault="00132601" w:rsidP="00234261">
      <w:pPr>
        <w:pStyle w:val="a3"/>
        <w:ind w:left="1530"/>
        <w:jc w:val="both"/>
        <w:rPr>
          <w:rFonts w:ascii="Times New Roman" w:hAnsi="Times New Roman" w:cs="Times New Roman"/>
        </w:rPr>
      </w:pPr>
      <w:r w:rsidRPr="00234261">
        <w:rPr>
          <w:rFonts w:ascii="Times New Roman" w:hAnsi="Times New Roman" w:cs="Times New Roman"/>
          <w:color w:val="231F20"/>
          <w:spacing w:val="-2"/>
          <w:w w:val="90"/>
        </w:rPr>
        <w:t>Подведение</w:t>
      </w:r>
      <w:r w:rsidRPr="00234261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итогов.</w:t>
      </w:r>
      <w:r w:rsidRPr="00234261">
        <w:rPr>
          <w:rFonts w:ascii="Times New Roman" w:hAnsi="Times New Roman" w:cs="Times New Roman"/>
          <w:color w:val="231F20"/>
          <w:spacing w:val="-7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Анализ</w:t>
      </w:r>
      <w:r w:rsidRPr="00234261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234261">
        <w:rPr>
          <w:rFonts w:ascii="Times New Roman" w:hAnsi="Times New Roman" w:cs="Times New Roman"/>
          <w:color w:val="231F20"/>
          <w:spacing w:val="-2"/>
          <w:w w:val="90"/>
        </w:rPr>
        <w:t>работы.</w:t>
      </w:r>
    </w:p>
    <w:p w:rsidR="00560F1C" w:rsidRDefault="00560F1C">
      <w:pPr>
        <w:pStyle w:val="a3"/>
        <w:rPr>
          <w:sz w:val="20"/>
        </w:rPr>
      </w:pPr>
    </w:p>
    <w:p w:rsidR="00560F1C" w:rsidRDefault="00560F1C">
      <w:pPr>
        <w:pStyle w:val="a3"/>
        <w:rPr>
          <w:sz w:val="20"/>
        </w:rPr>
      </w:pPr>
    </w:p>
    <w:p w:rsidR="00560F1C" w:rsidRDefault="00560F1C">
      <w:pPr>
        <w:pStyle w:val="a3"/>
        <w:spacing w:before="134"/>
        <w:rPr>
          <w:sz w:val="20"/>
        </w:rPr>
      </w:pPr>
    </w:p>
    <w:p w:rsidR="00560F1C" w:rsidRDefault="00560F1C">
      <w:pPr>
        <w:rPr>
          <w:sz w:val="20"/>
        </w:rPr>
        <w:sectPr w:rsidR="00560F1C">
          <w:pgSz w:w="11910" w:h="16840"/>
          <w:pgMar w:top="800" w:right="0" w:bottom="1000" w:left="0" w:header="0" w:footer="800" w:gutter="0"/>
          <w:cols w:space="720"/>
        </w:sectPr>
      </w:pPr>
    </w:p>
    <w:p w:rsidR="00560F1C" w:rsidRPr="004271E1" w:rsidRDefault="00555A08">
      <w:pPr>
        <w:spacing w:before="110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6135370</wp:posOffset>
            </wp:positionH>
            <wp:positionV relativeFrom="paragraph">
              <wp:posOffset>432435</wp:posOffset>
            </wp:positionV>
            <wp:extent cx="724535" cy="724535"/>
            <wp:effectExtent l="0" t="0" r="0" b="0"/>
            <wp:wrapNone/>
            <wp:docPr id="36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2601" w:rsidRPr="004271E1">
        <w:rPr>
          <w:rFonts w:ascii="Times New Roman" w:hAnsi="Times New Roman" w:cs="Times New Roman"/>
          <w:color w:val="231F20"/>
          <w:w w:val="85"/>
          <w:sz w:val="24"/>
          <w:szCs w:val="24"/>
        </w:rPr>
        <w:t>ЛИТЕРАТУРА,</w:t>
      </w:r>
      <w:r w:rsidR="00132601" w:rsidRPr="004271E1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85"/>
          <w:sz w:val="24"/>
          <w:szCs w:val="24"/>
        </w:rPr>
        <w:t>ИНТЕРНЕТ</w:t>
      </w:r>
      <w:r w:rsidR="00132601" w:rsidRPr="004271E1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85"/>
          <w:sz w:val="24"/>
          <w:szCs w:val="24"/>
        </w:rPr>
        <w:t>РЕСУРСЫ</w:t>
      </w:r>
      <w:r w:rsidR="00132601" w:rsidRPr="004271E1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85"/>
          <w:sz w:val="24"/>
          <w:szCs w:val="24"/>
        </w:rPr>
        <w:t>ДЛЯ</w:t>
      </w:r>
      <w:r w:rsidR="00132601" w:rsidRPr="004271E1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85"/>
          <w:sz w:val="24"/>
          <w:szCs w:val="24"/>
        </w:rPr>
        <w:t>ПОДГОТОВКИ</w:t>
      </w:r>
      <w:r w:rsidR="00132601" w:rsidRPr="004271E1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spacing w:val="-2"/>
          <w:w w:val="85"/>
          <w:sz w:val="24"/>
          <w:szCs w:val="24"/>
        </w:rPr>
        <w:t>ЗАНЯТИЙ</w:t>
      </w:r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spacing w:before="84"/>
        <w:rPr>
          <w:rFonts w:ascii="Times New Roman" w:hAnsi="Times New Roman" w:cs="Times New Roman"/>
        </w:rPr>
      </w:pPr>
    </w:p>
    <w:p w:rsidR="00560F1C" w:rsidRPr="004271E1" w:rsidRDefault="00132601">
      <w:pPr>
        <w:pStyle w:val="a4"/>
        <w:numPr>
          <w:ilvl w:val="0"/>
          <w:numId w:val="1"/>
        </w:numPr>
        <w:tabs>
          <w:tab w:val="left" w:pos="1333"/>
        </w:tabs>
        <w:spacing w:before="0" w:line="290" w:lineRule="auto"/>
        <w:ind w:right="3824" w:firstLine="0"/>
        <w:rPr>
          <w:rFonts w:ascii="Times New Roman" w:hAnsi="Times New Roman" w:cs="Times New Roman"/>
          <w:sz w:val="24"/>
          <w:szCs w:val="24"/>
        </w:rPr>
      </w:pPr>
      <w:r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Методическое пособие – практикум «Ритмика и сценические движения» </w:t>
      </w:r>
      <w:hyperlink r:id="rId12">
        <w:r w:rsidRPr="004271E1">
          <w:rPr>
            <w:rFonts w:ascii="Times New Roman" w:hAnsi="Times New Roman" w:cs="Times New Roman"/>
            <w:color w:val="231F20"/>
            <w:spacing w:val="-8"/>
            <w:sz w:val="24"/>
            <w:szCs w:val="24"/>
          </w:rPr>
          <w:t>http://www.htvs.ru/institute/tsentr-nauki-i-metodologii</w:t>
        </w:r>
      </w:hyperlink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spacing w:before="160"/>
        <w:rPr>
          <w:rFonts w:ascii="Times New Roman" w:hAnsi="Times New Roman" w:cs="Times New Roman"/>
        </w:rPr>
      </w:pPr>
    </w:p>
    <w:p w:rsidR="00560F1C" w:rsidRPr="004271E1" w:rsidRDefault="00555A08">
      <w:pPr>
        <w:pStyle w:val="a4"/>
        <w:numPr>
          <w:ilvl w:val="0"/>
          <w:numId w:val="1"/>
        </w:numPr>
        <w:tabs>
          <w:tab w:val="left" w:pos="1133"/>
          <w:tab w:val="left" w:pos="1359"/>
        </w:tabs>
        <w:spacing w:before="0" w:line="290" w:lineRule="auto"/>
        <w:ind w:right="4695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6135370</wp:posOffset>
            </wp:positionH>
            <wp:positionV relativeFrom="paragraph">
              <wp:posOffset>-165100</wp:posOffset>
            </wp:positionV>
            <wp:extent cx="724535" cy="724535"/>
            <wp:effectExtent l="0" t="0" r="0" b="0"/>
            <wp:wrapNone/>
            <wp:docPr id="35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Методическое</w:t>
      </w:r>
      <w:r w:rsidR="00132601" w:rsidRPr="004271E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пособие</w:t>
      </w:r>
      <w:r w:rsidR="00132601" w:rsidRPr="004271E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–</w:t>
      </w:r>
      <w:r w:rsidR="00132601" w:rsidRPr="004271E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практикум</w:t>
      </w:r>
      <w:r w:rsidR="00132601" w:rsidRPr="004271E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«Культура</w:t>
      </w:r>
      <w:r w:rsidR="00132601" w:rsidRPr="004271E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и</w:t>
      </w:r>
      <w:r w:rsidR="00132601" w:rsidRPr="004271E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техника</w:t>
      </w:r>
      <w:r w:rsidR="00132601" w:rsidRPr="004271E1">
        <w:rPr>
          <w:rFonts w:ascii="Times New Roman" w:hAnsi="Times New Roman" w:cs="Times New Roman"/>
          <w:color w:val="231F20"/>
          <w:spacing w:val="-5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речи» </w:t>
      </w:r>
      <w:hyperlink r:id="rId13">
        <w:r w:rsidR="00132601" w:rsidRPr="004271E1">
          <w:rPr>
            <w:rFonts w:ascii="Times New Roman" w:hAnsi="Times New Roman" w:cs="Times New Roman"/>
            <w:color w:val="231F20"/>
            <w:spacing w:val="-8"/>
            <w:sz w:val="24"/>
            <w:szCs w:val="24"/>
          </w:rPr>
          <w:t>http://www.htvs.ru/institute/tsentr-nauki-i-metodologii</w:t>
        </w:r>
      </w:hyperlink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spacing w:before="161"/>
        <w:rPr>
          <w:rFonts w:ascii="Times New Roman" w:hAnsi="Times New Roman" w:cs="Times New Roman"/>
        </w:rPr>
      </w:pPr>
    </w:p>
    <w:p w:rsidR="00560F1C" w:rsidRPr="004271E1" w:rsidRDefault="00555A08">
      <w:pPr>
        <w:pStyle w:val="a4"/>
        <w:numPr>
          <w:ilvl w:val="0"/>
          <w:numId w:val="1"/>
        </w:numPr>
        <w:tabs>
          <w:tab w:val="left" w:pos="1133"/>
          <w:tab w:val="left" w:pos="1354"/>
        </w:tabs>
        <w:spacing w:before="0" w:line="290" w:lineRule="auto"/>
        <w:ind w:right="4085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6135370</wp:posOffset>
            </wp:positionH>
            <wp:positionV relativeFrom="paragraph">
              <wp:posOffset>-143510</wp:posOffset>
            </wp:positionV>
            <wp:extent cx="724535" cy="724535"/>
            <wp:effectExtent l="0" t="0" r="0" b="0"/>
            <wp:wrapNone/>
            <wp:docPr id="34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Методическое пособие – практикум «Основы актёрского мастерства» </w:t>
      </w:r>
      <w:hyperlink r:id="rId14">
        <w:r w:rsidR="00132601" w:rsidRPr="004271E1">
          <w:rPr>
            <w:rFonts w:ascii="Times New Roman" w:hAnsi="Times New Roman" w:cs="Times New Roman"/>
            <w:color w:val="231F20"/>
            <w:spacing w:val="-8"/>
            <w:sz w:val="24"/>
            <w:szCs w:val="24"/>
          </w:rPr>
          <w:t>http://www.htvs.ru/institute/tsentr-nauki-i-metodologii</w:t>
        </w:r>
      </w:hyperlink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spacing w:before="161"/>
        <w:rPr>
          <w:rFonts w:ascii="Times New Roman" w:hAnsi="Times New Roman" w:cs="Times New Roman"/>
        </w:rPr>
      </w:pPr>
    </w:p>
    <w:p w:rsidR="00560F1C" w:rsidRPr="004271E1" w:rsidRDefault="00555A08">
      <w:pPr>
        <w:pStyle w:val="a4"/>
        <w:numPr>
          <w:ilvl w:val="0"/>
          <w:numId w:val="1"/>
        </w:numPr>
        <w:tabs>
          <w:tab w:val="left" w:pos="1133"/>
          <w:tab w:val="left" w:pos="1362"/>
        </w:tabs>
        <w:spacing w:before="0" w:line="290" w:lineRule="auto"/>
        <w:ind w:right="6645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6135370</wp:posOffset>
            </wp:positionH>
            <wp:positionV relativeFrom="paragraph">
              <wp:posOffset>-121285</wp:posOffset>
            </wp:positionV>
            <wp:extent cx="724535" cy="724535"/>
            <wp:effectExtent l="0" t="0" r="0" b="0"/>
            <wp:wrapNone/>
            <wp:docPr id="33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Сайт</w:t>
      </w:r>
      <w:r w:rsidR="00132601" w:rsidRPr="004271E1">
        <w:rPr>
          <w:rFonts w:ascii="Times New Roman" w:hAnsi="Times New Roman" w:cs="Times New Roman"/>
          <w:color w:val="231F20"/>
          <w:spacing w:val="-13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«Драматешка»</w:t>
      </w:r>
      <w:r w:rsidR="00132601" w:rsidRPr="004271E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>«Театральные</w:t>
      </w:r>
      <w:r w:rsidR="00132601" w:rsidRPr="004271E1">
        <w:rPr>
          <w:rFonts w:ascii="Times New Roman" w:hAnsi="Times New Roman" w:cs="Times New Roman"/>
          <w:color w:val="231F20"/>
          <w:spacing w:val="-12"/>
          <w:w w:val="90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шумы» </w:t>
      </w:r>
      <w:hyperlink r:id="rId16">
        <w:r w:rsidR="00132601" w:rsidRPr="004271E1">
          <w:rPr>
            <w:rFonts w:ascii="Times New Roman" w:hAnsi="Times New Roman" w:cs="Times New Roman"/>
            <w:color w:val="231F20"/>
            <w:spacing w:val="-2"/>
            <w:w w:val="90"/>
            <w:sz w:val="24"/>
            <w:szCs w:val="24"/>
          </w:rPr>
          <w:t>http://dramateshka.ru/index.php/noiseslibrary</w:t>
        </w:r>
      </w:hyperlink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rPr>
          <w:rFonts w:ascii="Times New Roman" w:hAnsi="Times New Roman" w:cs="Times New Roman"/>
        </w:rPr>
      </w:pPr>
    </w:p>
    <w:p w:rsidR="00560F1C" w:rsidRPr="004271E1" w:rsidRDefault="00560F1C">
      <w:pPr>
        <w:pStyle w:val="a3"/>
        <w:spacing w:before="160"/>
        <w:rPr>
          <w:rFonts w:ascii="Times New Roman" w:hAnsi="Times New Roman" w:cs="Times New Roman"/>
        </w:rPr>
      </w:pPr>
    </w:p>
    <w:p w:rsidR="00560F1C" w:rsidRPr="004271E1" w:rsidRDefault="00555A08">
      <w:pPr>
        <w:pStyle w:val="a4"/>
        <w:numPr>
          <w:ilvl w:val="0"/>
          <w:numId w:val="1"/>
        </w:numPr>
        <w:tabs>
          <w:tab w:val="left" w:pos="1351"/>
        </w:tabs>
        <w:spacing w:before="1" w:line="290" w:lineRule="auto"/>
        <w:ind w:right="724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6144895</wp:posOffset>
            </wp:positionH>
            <wp:positionV relativeFrom="paragraph">
              <wp:posOffset>-80645</wp:posOffset>
            </wp:positionV>
            <wp:extent cx="705485" cy="705485"/>
            <wp:effectExtent l="0" t="0" r="0" b="0"/>
            <wp:wrapNone/>
            <wp:docPr id="3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2601" w:rsidRPr="004271E1">
        <w:rPr>
          <w:rFonts w:ascii="Times New Roman" w:hAnsi="Times New Roman" w:cs="Times New Roman"/>
          <w:color w:val="231F20"/>
          <w:spacing w:val="-6"/>
          <w:sz w:val="24"/>
          <w:szCs w:val="24"/>
        </w:rPr>
        <w:t>Сайт</w:t>
      </w:r>
      <w:r w:rsidR="00132601" w:rsidRPr="004271E1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spacing w:val="-6"/>
          <w:sz w:val="24"/>
          <w:szCs w:val="24"/>
        </w:rPr>
        <w:t>«Драматешка»</w:t>
      </w:r>
      <w:r w:rsidR="00132601" w:rsidRPr="004271E1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="00132601" w:rsidRPr="004271E1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«Музыка» </w:t>
      </w:r>
      <w:hyperlink r:id="rId18">
        <w:r w:rsidR="00132601" w:rsidRPr="004271E1">
          <w:rPr>
            <w:rFonts w:ascii="Times New Roman" w:hAnsi="Times New Roman" w:cs="Times New Roman"/>
            <w:color w:val="231F20"/>
            <w:spacing w:val="-2"/>
            <w:w w:val="90"/>
            <w:sz w:val="24"/>
            <w:szCs w:val="24"/>
          </w:rPr>
          <w:t>http://dramateshka.ru/index.php/music</w:t>
        </w:r>
      </w:hyperlink>
    </w:p>
    <w:p w:rsidR="00560F1C" w:rsidRDefault="00560F1C">
      <w:pPr>
        <w:spacing w:line="290" w:lineRule="auto"/>
        <w:sectPr w:rsidR="00560F1C">
          <w:pgSz w:w="11910" w:h="16840"/>
          <w:pgMar w:top="800" w:right="0" w:bottom="1000" w:left="0" w:header="0" w:footer="800" w:gutter="0"/>
          <w:cols w:space="720"/>
        </w:sect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rPr>
          <w:sz w:val="28"/>
        </w:rPr>
      </w:pPr>
    </w:p>
    <w:p w:rsidR="00560F1C" w:rsidRDefault="00560F1C">
      <w:pPr>
        <w:pStyle w:val="a3"/>
        <w:spacing w:before="104"/>
        <w:rPr>
          <w:sz w:val="28"/>
        </w:rPr>
      </w:pPr>
    </w:p>
    <w:p w:rsidR="00560F1C" w:rsidRDefault="00132601">
      <w:pPr>
        <w:ind w:right="1136"/>
        <w:jc w:val="right"/>
        <w:rPr>
          <w:rFonts w:ascii="Microsoft Sans Serif"/>
          <w:sz w:val="28"/>
        </w:rPr>
      </w:pPr>
      <w:r>
        <w:rPr>
          <w:rFonts w:ascii="Microsoft Sans Serif"/>
          <w:color w:val="231F20"/>
          <w:spacing w:val="-5"/>
          <w:w w:val="95"/>
          <w:sz w:val="28"/>
        </w:rPr>
        <w:t>13</w:t>
      </w:r>
    </w:p>
    <w:p w:rsidR="00560F1C" w:rsidRDefault="00560F1C">
      <w:pPr>
        <w:jc w:val="right"/>
        <w:rPr>
          <w:rFonts w:ascii="Microsoft Sans Serif"/>
          <w:sz w:val="28"/>
        </w:rPr>
        <w:sectPr w:rsidR="00560F1C">
          <w:footerReference w:type="default" r:id="rId19"/>
          <w:pgSz w:w="11910" w:h="16840"/>
          <w:pgMar w:top="1940" w:right="0" w:bottom="280" w:left="0" w:header="0" w:footer="0" w:gutter="0"/>
          <w:cols w:space="720"/>
        </w:sectPr>
      </w:pPr>
    </w:p>
    <w:p w:rsidR="00CE72C1" w:rsidRDefault="00CE72C1">
      <w:pPr>
        <w:pStyle w:val="a3"/>
        <w:rPr>
          <w:noProof/>
          <w:lang w:eastAsia="ru-RU"/>
        </w:rPr>
      </w:pPr>
    </w:p>
    <w:p w:rsidR="00CE72C1" w:rsidRDefault="00CE72C1">
      <w:pPr>
        <w:pStyle w:val="a3"/>
        <w:rPr>
          <w:noProof/>
          <w:lang w:eastAsia="ru-RU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CE72C1" w:rsidRDefault="00CE72C1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rPr>
          <w:rFonts w:ascii="Microsoft Sans Serif"/>
          <w:sz w:val="28"/>
        </w:rPr>
      </w:pPr>
    </w:p>
    <w:p w:rsidR="00560F1C" w:rsidRDefault="00560F1C">
      <w:pPr>
        <w:pStyle w:val="a3"/>
        <w:spacing w:before="16"/>
        <w:rPr>
          <w:rFonts w:ascii="Microsoft Sans Serif"/>
          <w:sz w:val="28"/>
        </w:rPr>
      </w:pPr>
    </w:p>
    <w:p w:rsidR="00CE72C1" w:rsidRPr="00CE72C1" w:rsidRDefault="00CE72C1" w:rsidP="00CE72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2C1" w:rsidRPr="00CE72C1" w:rsidRDefault="00CE72C1" w:rsidP="00CE72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2C1" w:rsidRPr="00CE72C1" w:rsidRDefault="00CE72C1" w:rsidP="00CE72C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2C1" w:rsidRPr="00CE72C1" w:rsidRDefault="00CE72C1" w:rsidP="00CE72C1">
      <w:pPr>
        <w:jc w:val="center"/>
        <w:rPr>
          <w:rFonts w:ascii="Times New Roman" w:eastAsia="Times New Roman" w:hAnsi="Times New Roman" w:cs="Times New Roman"/>
        </w:rPr>
        <w:sectPr w:rsidR="00CE72C1" w:rsidRPr="00CE72C1" w:rsidSect="00CE72C1">
          <w:pgSz w:w="16840" w:h="11910" w:orient="landscape"/>
          <w:pgMar w:top="60" w:right="40" w:bottom="280" w:left="60" w:header="720" w:footer="720" w:gutter="0"/>
          <w:cols w:space="720"/>
          <w:docGrid w:linePitch="299"/>
        </w:sectPr>
      </w:pPr>
    </w:p>
    <w:p w:rsidR="00560F1C" w:rsidRDefault="00560F1C">
      <w:pPr>
        <w:ind w:left="1133"/>
        <w:rPr>
          <w:rFonts w:ascii="Microsoft Sans Serif"/>
          <w:sz w:val="28"/>
        </w:rPr>
      </w:pPr>
    </w:p>
    <w:sectPr w:rsidR="00560F1C" w:rsidSect="00F315EA">
      <w:footerReference w:type="even" r:id="rId20"/>
      <w:pgSz w:w="11910" w:h="16840"/>
      <w:pgMar w:top="194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32" w:rsidRDefault="00DC5F32">
      <w:r>
        <w:separator/>
      </w:r>
    </w:p>
  </w:endnote>
  <w:endnote w:type="continuationSeparator" w:id="0">
    <w:p w:rsidR="00DC5F32" w:rsidRDefault="00DC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952" w:rsidRDefault="00CE2BA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10045700</wp:posOffset>
              </wp:positionV>
              <wp:extent cx="269240" cy="2901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90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7952" w:rsidRDefault="00E854D7">
                          <w:pPr>
                            <w:spacing w:before="81"/>
                            <w:ind w:left="60"/>
                            <w:rPr>
                              <w:rFonts w:ascii="Microsoft Sans Serif"/>
                              <w:sz w:val="28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sz w:val="28"/>
                            </w:rPr>
                            <w:fldChar w:fldCharType="begin"/>
                          </w:r>
                          <w:r w:rsidR="005C7952">
                            <w:rPr>
                              <w:rFonts w:ascii="Microsoft Sans Serif"/>
                              <w:color w:val="231F20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CE2BAF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6" type="#_x0000_t202" style="position:absolute;margin-left:53.65pt;margin-top:791pt;width:21.2pt;height:22.8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" filled="f" stroked="f">
              <v:path arrowok="t"/>
              <v:textbox inset="0,0,0,0">
                <w:txbxContent>
                  <w:p w:rsidR="005C7952" w:rsidRDefault="00E854D7">
                    <w:pPr>
                      <w:spacing w:before="81"/>
                      <w:ind w:left="60"/>
                      <w:rPr>
                        <w:rFonts w:ascii="Microsoft Sans Serif"/>
                        <w:sz w:val="28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sz w:val="28"/>
                      </w:rPr>
                      <w:fldChar w:fldCharType="begin"/>
                    </w:r>
                    <w:r w:rsidR="005C7952">
                      <w:rPr>
                        <w:rFonts w:ascii="Microsoft Sans Serif"/>
                        <w:color w:val="231F20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sz w:val="28"/>
                      </w:rPr>
                      <w:fldChar w:fldCharType="separate"/>
                    </w:r>
                    <w:r w:rsidR="00CE2BAF">
                      <w:rPr>
                        <w:rFonts w:ascii="Microsoft Sans Serif"/>
                        <w:noProof/>
                        <w:color w:val="231F20"/>
                        <w:spacing w:val="-5"/>
                        <w:sz w:val="28"/>
                      </w:rPr>
                      <w:t>18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952" w:rsidRDefault="005C795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952" w:rsidRDefault="005C795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32" w:rsidRDefault="00DC5F32">
      <w:r>
        <w:separator/>
      </w:r>
    </w:p>
  </w:footnote>
  <w:footnote w:type="continuationSeparator" w:id="0">
    <w:p w:rsidR="00DC5F32" w:rsidRDefault="00DC5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451E8"/>
    <w:multiLevelType w:val="hybridMultilevel"/>
    <w:tmpl w:val="F73A1896"/>
    <w:lvl w:ilvl="0" w:tplc="857EB994">
      <w:start w:val="1"/>
      <w:numFmt w:val="decimal"/>
      <w:lvlText w:val="%1."/>
      <w:lvlJc w:val="left"/>
      <w:pPr>
        <w:ind w:left="1530" w:hanging="288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D95A0E7A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b w:val="0"/>
        <w:bCs w:val="0"/>
        <w:i w:val="0"/>
        <w:iCs w:val="0"/>
        <w:color w:val="C11A29"/>
        <w:spacing w:val="0"/>
        <w:w w:val="138"/>
        <w:position w:val="2"/>
        <w:sz w:val="12"/>
        <w:szCs w:val="12"/>
        <w:lang w:val="ru-RU" w:eastAsia="en-US" w:bidi="ar-SA"/>
      </w:rPr>
    </w:lvl>
    <w:lvl w:ilvl="2" w:tplc="B84E1E20">
      <w:numFmt w:val="bullet"/>
      <w:lvlText w:val="•"/>
      <w:lvlJc w:val="left"/>
      <w:pPr>
        <w:ind w:left="2144" w:hanging="227"/>
      </w:pPr>
      <w:rPr>
        <w:rFonts w:hint="default"/>
        <w:lang w:val="ru-RU" w:eastAsia="en-US" w:bidi="ar-SA"/>
      </w:rPr>
    </w:lvl>
    <w:lvl w:ilvl="3" w:tplc="31AAA9A6">
      <w:numFmt w:val="bullet"/>
      <w:lvlText w:val="•"/>
      <w:lvlJc w:val="left"/>
      <w:pPr>
        <w:ind w:left="2588" w:hanging="227"/>
      </w:pPr>
      <w:rPr>
        <w:rFonts w:hint="default"/>
        <w:lang w:val="ru-RU" w:eastAsia="en-US" w:bidi="ar-SA"/>
      </w:rPr>
    </w:lvl>
    <w:lvl w:ilvl="4" w:tplc="F134EA90">
      <w:numFmt w:val="bullet"/>
      <w:lvlText w:val="•"/>
      <w:lvlJc w:val="left"/>
      <w:pPr>
        <w:ind w:left="3032" w:hanging="227"/>
      </w:pPr>
      <w:rPr>
        <w:rFonts w:hint="default"/>
        <w:lang w:val="ru-RU" w:eastAsia="en-US" w:bidi="ar-SA"/>
      </w:rPr>
    </w:lvl>
    <w:lvl w:ilvl="5" w:tplc="3D6A84F4">
      <w:numFmt w:val="bullet"/>
      <w:lvlText w:val="•"/>
      <w:lvlJc w:val="left"/>
      <w:pPr>
        <w:ind w:left="3476" w:hanging="227"/>
      </w:pPr>
      <w:rPr>
        <w:rFonts w:hint="default"/>
        <w:lang w:val="ru-RU" w:eastAsia="en-US" w:bidi="ar-SA"/>
      </w:rPr>
    </w:lvl>
    <w:lvl w:ilvl="6" w:tplc="1E9E05D6">
      <w:numFmt w:val="bullet"/>
      <w:lvlText w:val="•"/>
      <w:lvlJc w:val="left"/>
      <w:pPr>
        <w:ind w:left="3920" w:hanging="227"/>
      </w:pPr>
      <w:rPr>
        <w:rFonts w:hint="default"/>
        <w:lang w:val="ru-RU" w:eastAsia="en-US" w:bidi="ar-SA"/>
      </w:rPr>
    </w:lvl>
    <w:lvl w:ilvl="7" w:tplc="2C8424E6">
      <w:numFmt w:val="bullet"/>
      <w:lvlText w:val="•"/>
      <w:lvlJc w:val="left"/>
      <w:pPr>
        <w:ind w:left="4364" w:hanging="227"/>
      </w:pPr>
      <w:rPr>
        <w:rFonts w:hint="default"/>
        <w:lang w:val="ru-RU" w:eastAsia="en-US" w:bidi="ar-SA"/>
      </w:rPr>
    </w:lvl>
    <w:lvl w:ilvl="8" w:tplc="E58A8B28">
      <w:numFmt w:val="bullet"/>
      <w:lvlText w:val="•"/>
      <w:lvlJc w:val="left"/>
      <w:pPr>
        <w:ind w:left="4808" w:hanging="227"/>
      </w:pPr>
      <w:rPr>
        <w:rFonts w:hint="default"/>
        <w:lang w:val="ru-RU" w:eastAsia="en-US" w:bidi="ar-SA"/>
      </w:rPr>
    </w:lvl>
  </w:abstractNum>
  <w:abstractNum w:abstractNumId="1">
    <w:nsid w:val="3A4C3416"/>
    <w:multiLevelType w:val="hybridMultilevel"/>
    <w:tmpl w:val="E97CCB10"/>
    <w:lvl w:ilvl="0" w:tplc="DCC2AA50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b w:val="0"/>
        <w:bCs w:val="0"/>
        <w:i w:val="0"/>
        <w:iCs w:val="0"/>
        <w:color w:val="C11A29"/>
        <w:spacing w:val="0"/>
        <w:w w:val="138"/>
        <w:position w:val="2"/>
        <w:sz w:val="12"/>
        <w:szCs w:val="12"/>
        <w:lang w:val="ru-RU" w:eastAsia="en-US" w:bidi="ar-SA"/>
      </w:rPr>
    </w:lvl>
    <w:lvl w:ilvl="1" w:tplc="28BAF066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b w:val="0"/>
        <w:bCs w:val="0"/>
        <w:i w:val="0"/>
        <w:iCs w:val="0"/>
        <w:color w:val="C11A29"/>
        <w:spacing w:val="0"/>
        <w:w w:val="138"/>
        <w:position w:val="2"/>
        <w:sz w:val="12"/>
        <w:szCs w:val="12"/>
        <w:lang w:val="ru-RU" w:eastAsia="en-US" w:bidi="ar-SA"/>
      </w:rPr>
    </w:lvl>
    <w:lvl w:ilvl="2" w:tplc="30405204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EA3A4C2A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744C0FDA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9880167C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FD74F8C6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8AA8BF2C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B222351C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2">
    <w:nsid w:val="4BFB22C8"/>
    <w:multiLevelType w:val="hybridMultilevel"/>
    <w:tmpl w:val="09F69572"/>
    <w:lvl w:ilvl="0" w:tplc="E06E5DC4">
      <w:start w:val="1"/>
      <w:numFmt w:val="decimal"/>
      <w:lvlText w:val="%1."/>
      <w:lvlJc w:val="left"/>
      <w:pPr>
        <w:ind w:left="1962" w:hanging="263"/>
        <w:jc w:val="right"/>
      </w:pPr>
      <w:rPr>
        <w:rFonts w:hint="default"/>
        <w:spacing w:val="0"/>
        <w:w w:val="71"/>
        <w:lang w:val="ru-RU" w:eastAsia="en-US" w:bidi="ar-SA"/>
      </w:rPr>
    </w:lvl>
    <w:lvl w:ilvl="1" w:tplc="9D00AD10">
      <w:numFmt w:val="bullet"/>
      <w:lvlText w:val="•"/>
      <w:lvlJc w:val="left"/>
      <w:pPr>
        <w:ind w:left="2954" w:hanging="263"/>
      </w:pPr>
      <w:rPr>
        <w:rFonts w:hint="default"/>
        <w:lang w:val="ru-RU" w:eastAsia="en-US" w:bidi="ar-SA"/>
      </w:rPr>
    </w:lvl>
    <w:lvl w:ilvl="2" w:tplc="C3AE734E">
      <w:numFmt w:val="bullet"/>
      <w:lvlText w:val="•"/>
      <w:lvlJc w:val="left"/>
      <w:pPr>
        <w:ind w:left="3948" w:hanging="263"/>
      </w:pPr>
      <w:rPr>
        <w:rFonts w:hint="default"/>
        <w:lang w:val="ru-RU" w:eastAsia="en-US" w:bidi="ar-SA"/>
      </w:rPr>
    </w:lvl>
    <w:lvl w:ilvl="3" w:tplc="FB00B16A">
      <w:numFmt w:val="bullet"/>
      <w:lvlText w:val="•"/>
      <w:lvlJc w:val="left"/>
      <w:pPr>
        <w:ind w:left="4943" w:hanging="263"/>
      </w:pPr>
      <w:rPr>
        <w:rFonts w:hint="default"/>
        <w:lang w:val="ru-RU" w:eastAsia="en-US" w:bidi="ar-SA"/>
      </w:rPr>
    </w:lvl>
    <w:lvl w:ilvl="4" w:tplc="9C6EA976">
      <w:numFmt w:val="bullet"/>
      <w:lvlText w:val="•"/>
      <w:lvlJc w:val="left"/>
      <w:pPr>
        <w:ind w:left="5937" w:hanging="263"/>
      </w:pPr>
      <w:rPr>
        <w:rFonts w:hint="default"/>
        <w:lang w:val="ru-RU" w:eastAsia="en-US" w:bidi="ar-SA"/>
      </w:rPr>
    </w:lvl>
    <w:lvl w:ilvl="5" w:tplc="C54A21B6">
      <w:numFmt w:val="bullet"/>
      <w:lvlText w:val="•"/>
      <w:lvlJc w:val="left"/>
      <w:pPr>
        <w:ind w:left="6932" w:hanging="263"/>
      </w:pPr>
      <w:rPr>
        <w:rFonts w:hint="default"/>
        <w:lang w:val="ru-RU" w:eastAsia="en-US" w:bidi="ar-SA"/>
      </w:rPr>
    </w:lvl>
    <w:lvl w:ilvl="6" w:tplc="C62C3716">
      <w:numFmt w:val="bullet"/>
      <w:lvlText w:val="•"/>
      <w:lvlJc w:val="left"/>
      <w:pPr>
        <w:ind w:left="7926" w:hanging="263"/>
      </w:pPr>
      <w:rPr>
        <w:rFonts w:hint="default"/>
        <w:lang w:val="ru-RU" w:eastAsia="en-US" w:bidi="ar-SA"/>
      </w:rPr>
    </w:lvl>
    <w:lvl w:ilvl="7" w:tplc="937ED824">
      <w:numFmt w:val="bullet"/>
      <w:lvlText w:val="•"/>
      <w:lvlJc w:val="left"/>
      <w:pPr>
        <w:ind w:left="8921" w:hanging="263"/>
      </w:pPr>
      <w:rPr>
        <w:rFonts w:hint="default"/>
        <w:lang w:val="ru-RU" w:eastAsia="en-US" w:bidi="ar-SA"/>
      </w:rPr>
    </w:lvl>
    <w:lvl w:ilvl="8" w:tplc="80966E48">
      <w:numFmt w:val="bullet"/>
      <w:lvlText w:val="•"/>
      <w:lvlJc w:val="left"/>
      <w:pPr>
        <w:ind w:left="9915" w:hanging="263"/>
      </w:pPr>
      <w:rPr>
        <w:rFonts w:hint="default"/>
        <w:lang w:val="ru-RU" w:eastAsia="en-US" w:bidi="ar-SA"/>
      </w:rPr>
    </w:lvl>
  </w:abstractNum>
  <w:abstractNum w:abstractNumId="3">
    <w:nsid w:val="63504B85"/>
    <w:multiLevelType w:val="hybridMultilevel"/>
    <w:tmpl w:val="ED3838FC"/>
    <w:lvl w:ilvl="0" w:tplc="96C815DC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70"/>
        <w:sz w:val="24"/>
        <w:szCs w:val="24"/>
        <w:lang w:val="ru-RU" w:eastAsia="en-US" w:bidi="ar-SA"/>
      </w:rPr>
    </w:lvl>
    <w:lvl w:ilvl="1" w:tplc="DBC0F536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C7742252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E65ABF16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532082C2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C91CE2BA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B0EE0788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4B7AFDB6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F8AC6776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4">
    <w:nsid w:val="68B82864"/>
    <w:multiLevelType w:val="hybridMultilevel"/>
    <w:tmpl w:val="79E02CFA"/>
    <w:lvl w:ilvl="0" w:tplc="E094092A">
      <w:start w:val="1"/>
      <w:numFmt w:val="decimal"/>
      <w:lvlText w:val="%1)"/>
      <w:lvlJc w:val="left"/>
      <w:pPr>
        <w:ind w:left="1133" w:hanging="201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73"/>
        <w:sz w:val="22"/>
        <w:szCs w:val="22"/>
        <w:lang w:val="ru-RU" w:eastAsia="en-US" w:bidi="ar-SA"/>
      </w:rPr>
    </w:lvl>
    <w:lvl w:ilvl="1" w:tplc="CB3683B0">
      <w:numFmt w:val="bullet"/>
      <w:lvlText w:val="•"/>
      <w:lvlJc w:val="left"/>
      <w:pPr>
        <w:ind w:left="2216" w:hanging="201"/>
      </w:pPr>
      <w:rPr>
        <w:rFonts w:hint="default"/>
        <w:lang w:val="ru-RU" w:eastAsia="en-US" w:bidi="ar-SA"/>
      </w:rPr>
    </w:lvl>
    <w:lvl w:ilvl="2" w:tplc="5A90DCD8">
      <w:numFmt w:val="bullet"/>
      <w:lvlText w:val="•"/>
      <w:lvlJc w:val="left"/>
      <w:pPr>
        <w:ind w:left="3292" w:hanging="201"/>
      </w:pPr>
      <w:rPr>
        <w:rFonts w:hint="default"/>
        <w:lang w:val="ru-RU" w:eastAsia="en-US" w:bidi="ar-SA"/>
      </w:rPr>
    </w:lvl>
    <w:lvl w:ilvl="3" w:tplc="E5BE4026">
      <w:numFmt w:val="bullet"/>
      <w:lvlText w:val="•"/>
      <w:lvlJc w:val="left"/>
      <w:pPr>
        <w:ind w:left="4369" w:hanging="201"/>
      </w:pPr>
      <w:rPr>
        <w:rFonts w:hint="default"/>
        <w:lang w:val="ru-RU" w:eastAsia="en-US" w:bidi="ar-SA"/>
      </w:rPr>
    </w:lvl>
    <w:lvl w:ilvl="4" w:tplc="66540104">
      <w:numFmt w:val="bullet"/>
      <w:lvlText w:val="•"/>
      <w:lvlJc w:val="left"/>
      <w:pPr>
        <w:ind w:left="5445" w:hanging="201"/>
      </w:pPr>
      <w:rPr>
        <w:rFonts w:hint="default"/>
        <w:lang w:val="ru-RU" w:eastAsia="en-US" w:bidi="ar-SA"/>
      </w:rPr>
    </w:lvl>
    <w:lvl w:ilvl="5" w:tplc="301E6954">
      <w:numFmt w:val="bullet"/>
      <w:lvlText w:val="•"/>
      <w:lvlJc w:val="left"/>
      <w:pPr>
        <w:ind w:left="6522" w:hanging="201"/>
      </w:pPr>
      <w:rPr>
        <w:rFonts w:hint="default"/>
        <w:lang w:val="ru-RU" w:eastAsia="en-US" w:bidi="ar-SA"/>
      </w:rPr>
    </w:lvl>
    <w:lvl w:ilvl="6" w:tplc="2CD44F02">
      <w:numFmt w:val="bullet"/>
      <w:lvlText w:val="•"/>
      <w:lvlJc w:val="left"/>
      <w:pPr>
        <w:ind w:left="7598" w:hanging="201"/>
      </w:pPr>
      <w:rPr>
        <w:rFonts w:hint="default"/>
        <w:lang w:val="ru-RU" w:eastAsia="en-US" w:bidi="ar-SA"/>
      </w:rPr>
    </w:lvl>
    <w:lvl w:ilvl="7" w:tplc="8C7C12D4">
      <w:numFmt w:val="bullet"/>
      <w:lvlText w:val="•"/>
      <w:lvlJc w:val="left"/>
      <w:pPr>
        <w:ind w:left="8675" w:hanging="201"/>
      </w:pPr>
      <w:rPr>
        <w:rFonts w:hint="default"/>
        <w:lang w:val="ru-RU" w:eastAsia="en-US" w:bidi="ar-SA"/>
      </w:rPr>
    </w:lvl>
    <w:lvl w:ilvl="8" w:tplc="AC78E8E0">
      <w:numFmt w:val="bullet"/>
      <w:lvlText w:val="•"/>
      <w:lvlJc w:val="left"/>
      <w:pPr>
        <w:ind w:left="9751" w:hanging="201"/>
      </w:pPr>
      <w:rPr>
        <w:rFonts w:hint="default"/>
        <w:lang w:val="ru-RU" w:eastAsia="en-US" w:bidi="ar-SA"/>
      </w:rPr>
    </w:lvl>
  </w:abstractNum>
  <w:abstractNum w:abstractNumId="5">
    <w:nsid w:val="75307707"/>
    <w:multiLevelType w:val="hybridMultilevel"/>
    <w:tmpl w:val="4732D216"/>
    <w:lvl w:ilvl="0" w:tplc="15E435D2">
      <w:numFmt w:val="bullet"/>
      <w:lvlText w:val="■"/>
      <w:lvlJc w:val="left"/>
      <w:pPr>
        <w:ind w:left="864" w:hanging="227"/>
      </w:pPr>
      <w:rPr>
        <w:rFonts w:ascii="Tahoma" w:eastAsia="Tahoma" w:hAnsi="Tahoma" w:cs="Tahoma" w:hint="default"/>
        <w:b w:val="0"/>
        <w:bCs w:val="0"/>
        <w:i w:val="0"/>
        <w:iCs w:val="0"/>
        <w:color w:val="C11A29"/>
        <w:spacing w:val="0"/>
        <w:w w:val="138"/>
        <w:position w:val="2"/>
        <w:sz w:val="12"/>
        <w:szCs w:val="12"/>
        <w:lang w:val="ru-RU" w:eastAsia="en-US" w:bidi="ar-SA"/>
      </w:rPr>
    </w:lvl>
    <w:lvl w:ilvl="1" w:tplc="07D8593E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b w:val="0"/>
        <w:bCs w:val="0"/>
        <w:i w:val="0"/>
        <w:iCs w:val="0"/>
        <w:color w:val="C11A29"/>
        <w:spacing w:val="0"/>
        <w:w w:val="138"/>
        <w:position w:val="2"/>
        <w:sz w:val="12"/>
        <w:szCs w:val="12"/>
        <w:lang w:val="ru-RU" w:eastAsia="en-US" w:bidi="ar-SA"/>
      </w:rPr>
    </w:lvl>
    <w:lvl w:ilvl="2" w:tplc="3B4897CE">
      <w:numFmt w:val="bullet"/>
      <w:lvlText w:val="•"/>
      <w:lvlJc w:val="left"/>
      <w:pPr>
        <w:ind w:left="1345" w:hanging="227"/>
      </w:pPr>
      <w:rPr>
        <w:rFonts w:hint="default"/>
        <w:lang w:val="ru-RU" w:eastAsia="en-US" w:bidi="ar-SA"/>
      </w:rPr>
    </w:lvl>
    <w:lvl w:ilvl="3" w:tplc="4A0C2B0C">
      <w:numFmt w:val="bullet"/>
      <w:lvlText w:val="•"/>
      <w:lvlJc w:val="left"/>
      <w:pPr>
        <w:ind w:left="1150" w:hanging="227"/>
      </w:pPr>
      <w:rPr>
        <w:rFonts w:hint="default"/>
        <w:lang w:val="ru-RU" w:eastAsia="en-US" w:bidi="ar-SA"/>
      </w:rPr>
    </w:lvl>
    <w:lvl w:ilvl="4" w:tplc="B62C27DE">
      <w:numFmt w:val="bullet"/>
      <w:lvlText w:val="•"/>
      <w:lvlJc w:val="left"/>
      <w:pPr>
        <w:ind w:left="955" w:hanging="227"/>
      </w:pPr>
      <w:rPr>
        <w:rFonts w:hint="default"/>
        <w:lang w:val="ru-RU" w:eastAsia="en-US" w:bidi="ar-SA"/>
      </w:rPr>
    </w:lvl>
    <w:lvl w:ilvl="5" w:tplc="BB2E81D6">
      <w:numFmt w:val="bullet"/>
      <w:lvlText w:val="•"/>
      <w:lvlJc w:val="left"/>
      <w:pPr>
        <w:ind w:left="761" w:hanging="227"/>
      </w:pPr>
      <w:rPr>
        <w:rFonts w:hint="default"/>
        <w:lang w:val="ru-RU" w:eastAsia="en-US" w:bidi="ar-SA"/>
      </w:rPr>
    </w:lvl>
    <w:lvl w:ilvl="6" w:tplc="688E9BE0">
      <w:numFmt w:val="bullet"/>
      <w:lvlText w:val="•"/>
      <w:lvlJc w:val="left"/>
      <w:pPr>
        <w:ind w:left="566" w:hanging="227"/>
      </w:pPr>
      <w:rPr>
        <w:rFonts w:hint="default"/>
        <w:lang w:val="ru-RU" w:eastAsia="en-US" w:bidi="ar-SA"/>
      </w:rPr>
    </w:lvl>
    <w:lvl w:ilvl="7" w:tplc="91085D02">
      <w:numFmt w:val="bullet"/>
      <w:lvlText w:val="•"/>
      <w:lvlJc w:val="left"/>
      <w:pPr>
        <w:ind w:left="371" w:hanging="227"/>
      </w:pPr>
      <w:rPr>
        <w:rFonts w:hint="default"/>
        <w:lang w:val="ru-RU" w:eastAsia="en-US" w:bidi="ar-SA"/>
      </w:rPr>
    </w:lvl>
    <w:lvl w:ilvl="8" w:tplc="A80C3F9E">
      <w:numFmt w:val="bullet"/>
      <w:lvlText w:val="•"/>
      <w:lvlJc w:val="left"/>
      <w:pPr>
        <w:ind w:left="176" w:hanging="22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52"/>
    <w:rsid w:val="0007712A"/>
    <w:rsid w:val="000926DC"/>
    <w:rsid w:val="00132601"/>
    <w:rsid w:val="00152AF4"/>
    <w:rsid w:val="001E20F4"/>
    <w:rsid w:val="00234261"/>
    <w:rsid w:val="0041026F"/>
    <w:rsid w:val="004271E1"/>
    <w:rsid w:val="004653B3"/>
    <w:rsid w:val="00491A8E"/>
    <w:rsid w:val="004A53B4"/>
    <w:rsid w:val="00555A08"/>
    <w:rsid w:val="00560F1C"/>
    <w:rsid w:val="00565A83"/>
    <w:rsid w:val="005A511F"/>
    <w:rsid w:val="005C7952"/>
    <w:rsid w:val="006B317D"/>
    <w:rsid w:val="00776FC1"/>
    <w:rsid w:val="00891A5B"/>
    <w:rsid w:val="00957208"/>
    <w:rsid w:val="009743C0"/>
    <w:rsid w:val="00A659A7"/>
    <w:rsid w:val="00A867B8"/>
    <w:rsid w:val="00C10DAE"/>
    <w:rsid w:val="00CC4735"/>
    <w:rsid w:val="00CE2BAF"/>
    <w:rsid w:val="00CE72C1"/>
    <w:rsid w:val="00DC5F32"/>
    <w:rsid w:val="00E854D7"/>
    <w:rsid w:val="00EA30AD"/>
    <w:rsid w:val="00EF4E12"/>
    <w:rsid w:val="00EF650F"/>
    <w:rsid w:val="00F315EA"/>
    <w:rsid w:val="00FE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5EA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F315EA"/>
    <w:pPr>
      <w:ind w:left="964"/>
      <w:outlineLvl w:val="0"/>
    </w:pPr>
    <w:rPr>
      <w:rFonts w:ascii="Verdana" w:eastAsia="Verdana" w:hAnsi="Verdana" w:cs="Verdan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5E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15EA"/>
    <w:rPr>
      <w:sz w:val="24"/>
      <w:szCs w:val="24"/>
    </w:rPr>
  </w:style>
  <w:style w:type="paragraph" w:styleId="a4">
    <w:name w:val="List Paragraph"/>
    <w:basedOn w:val="a"/>
    <w:uiPriority w:val="1"/>
    <w:qFormat/>
    <w:rsid w:val="00F315EA"/>
    <w:pPr>
      <w:spacing w:before="30"/>
      <w:ind w:left="1699" w:hanging="226"/>
    </w:pPr>
  </w:style>
  <w:style w:type="paragraph" w:customStyle="1" w:styleId="TableParagraph">
    <w:name w:val="Table Paragraph"/>
    <w:basedOn w:val="a"/>
    <w:uiPriority w:val="1"/>
    <w:qFormat/>
    <w:rsid w:val="00F315EA"/>
    <w:pPr>
      <w:ind w:left="80"/>
    </w:pPr>
  </w:style>
  <w:style w:type="table" w:styleId="a5">
    <w:name w:val="Table Grid"/>
    <w:basedOn w:val="a1"/>
    <w:uiPriority w:val="39"/>
    <w:rsid w:val="00410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5EA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F315EA"/>
    <w:pPr>
      <w:ind w:left="964"/>
      <w:outlineLvl w:val="0"/>
    </w:pPr>
    <w:rPr>
      <w:rFonts w:ascii="Verdana" w:eastAsia="Verdana" w:hAnsi="Verdana" w:cs="Verdan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5E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15EA"/>
    <w:rPr>
      <w:sz w:val="24"/>
      <w:szCs w:val="24"/>
    </w:rPr>
  </w:style>
  <w:style w:type="paragraph" w:styleId="a4">
    <w:name w:val="List Paragraph"/>
    <w:basedOn w:val="a"/>
    <w:uiPriority w:val="1"/>
    <w:qFormat/>
    <w:rsid w:val="00F315EA"/>
    <w:pPr>
      <w:spacing w:before="30"/>
      <w:ind w:left="1699" w:hanging="226"/>
    </w:pPr>
  </w:style>
  <w:style w:type="paragraph" w:customStyle="1" w:styleId="TableParagraph">
    <w:name w:val="Table Paragraph"/>
    <w:basedOn w:val="a"/>
    <w:uiPriority w:val="1"/>
    <w:qFormat/>
    <w:rsid w:val="00F315EA"/>
    <w:pPr>
      <w:ind w:left="80"/>
    </w:pPr>
  </w:style>
  <w:style w:type="table" w:styleId="a5">
    <w:name w:val="Table Grid"/>
    <w:basedOn w:val="a1"/>
    <w:uiPriority w:val="39"/>
    <w:rsid w:val="00410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htvs.ru/institute/tsentr-nauki-i-metodologii" TargetMode="External"/><Relationship Id="rId18" Type="http://schemas.openxmlformats.org/officeDocument/2006/relationships/hyperlink" Target="http://dramateshka.ru/index.php/music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htvs.ru/institute/tsentr-nauki-i-metodologii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://dramateshka.ru/index.php/noiseslibrary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htvs.ru/institute/tsentr-nauki-i-metodologii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ma_VUD_Teatr_5-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Programma_VUD_Teatr_5-7.dot</Template>
  <TotalTime>1</TotalTime>
  <Pages>19</Pages>
  <Words>3999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26745</CharactersWithSpaces>
  <SharedDoc>false</SharedDoc>
  <HLinks>
    <vt:vector size="30" baseType="variant">
      <vt:variant>
        <vt:i4>74</vt:i4>
      </vt:variant>
      <vt:variant>
        <vt:i4>24</vt:i4>
      </vt:variant>
      <vt:variant>
        <vt:i4>0</vt:i4>
      </vt:variant>
      <vt:variant>
        <vt:i4>5</vt:i4>
      </vt:variant>
      <vt:variant>
        <vt:lpwstr>http://dramateshka.ru/index.php/music</vt:lpwstr>
      </vt:variant>
      <vt:variant>
        <vt:lpwstr/>
      </vt:variant>
      <vt:variant>
        <vt:i4>1704025</vt:i4>
      </vt:variant>
      <vt:variant>
        <vt:i4>21</vt:i4>
      </vt:variant>
      <vt:variant>
        <vt:i4>0</vt:i4>
      </vt:variant>
      <vt:variant>
        <vt:i4>5</vt:i4>
      </vt:variant>
      <vt:variant>
        <vt:lpwstr>http://dramateshka.ru/index.php/noiseslibrary</vt:lpwstr>
      </vt:variant>
      <vt:variant>
        <vt:lpwstr/>
      </vt:variant>
      <vt:variant>
        <vt:i4>2883645</vt:i4>
      </vt:variant>
      <vt:variant>
        <vt:i4>18</vt:i4>
      </vt:variant>
      <vt:variant>
        <vt:i4>0</vt:i4>
      </vt:variant>
      <vt:variant>
        <vt:i4>5</vt:i4>
      </vt:variant>
      <vt:variant>
        <vt:lpwstr>http://www.htvs.ru/institute/tsentr-nauki-i-metodologii</vt:lpwstr>
      </vt:variant>
      <vt:variant>
        <vt:lpwstr/>
      </vt:variant>
      <vt:variant>
        <vt:i4>2883645</vt:i4>
      </vt:variant>
      <vt:variant>
        <vt:i4>15</vt:i4>
      </vt:variant>
      <vt:variant>
        <vt:i4>0</vt:i4>
      </vt:variant>
      <vt:variant>
        <vt:i4>5</vt:i4>
      </vt:variant>
      <vt:variant>
        <vt:lpwstr>http://www.htvs.ru/institute/tsentr-nauki-i-metodologii</vt:lpwstr>
      </vt:variant>
      <vt:variant>
        <vt:lpwstr/>
      </vt:variant>
      <vt:variant>
        <vt:i4>2883645</vt:i4>
      </vt:variant>
      <vt:variant>
        <vt:i4>12</vt:i4>
      </vt:variant>
      <vt:variant>
        <vt:i4>0</vt:i4>
      </vt:variant>
      <vt:variant>
        <vt:i4>5</vt:i4>
      </vt:variant>
      <vt:variant>
        <vt:lpwstr>http://www.htvs.ru/institute/tsentr-nauki-i-metodologii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 Windows</cp:lastModifiedBy>
  <cp:revision>2</cp:revision>
  <cp:lastPrinted>2025-09-30T11:24:00Z</cp:lastPrinted>
  <dcterms:created xsi:type="dcterms:W3CDTF">2025-11-10T08:41:00Z</dcterms:created>
  <dcterms:modified xsi:type="dcterms:W3CDTF">2025-11-10T08:41:00Z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2024-09-16T00:00:00Z</vt:filetime>
  </property>
  <property fmtid="{D5CDD505-2E9C-101B-9397-08002B2CF9AE}" pid="5" name="Producer">
    <vt:lpwstr>Acrobat Distiller 10.1.16 (Windows)</vt:lpwstr>
  </property>
</Properties>
</file>